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08" w:type="dxa"/>
        <w:jc w:val="center"/>
        <w:tblLook w:val="01E0" w:firstRow="1" w:lastRow="1" w:firstColumn="1" w:lastColumn="1" w:noHBand="0" w:noVBand="0"/>
      </w:tblPr>
      <w:tblGrid>
        <w:gridCol w:w="936"/>
        <w:gridCol w:w="4148"/>
        <w:gridCol w:w="1185"/>
        <w:gridCol w:w="134"/>
        <w:gridCol w:w="164"/>
        <w:gridCol w:w="4653"/>
        <w:gridCol w:w="388"/>
      </w:tblGrid>
      <w:tr w:rsidR="00592ADB" w:rsidRPr="001C31DB" w:rsidTr="007E1D77">
        <w:trPr>
          <w:gridAfter w:val="1"/>
          <w:wAfter w:w="388" w:type="dxa"/>
          <w:trHeight w:val="1299"/>
          <w:jc w:val="center"/>
        </w:trPr>
        <w:tc>
          <w:tcPr>
            <w:tcW w:w="5084" w:type="dxa"/>
            <w:gridSpan w:val="2"/>
          </w:tcPr>
          <w:p w:rsidR="00592ADB" w:rsidRPr="001C31DB" w:rsidRDefault="00BA62EC" w:rsidP="004608FA">
            <w:pPr>
              <w:ind w:left="442"/>
              <w:jc w:val="center"/>
              <w:rPr>
                <w:b/>
                <w:sz w:val="28"/>
                <w:szCs w:val="28"/>
              </w:rPr>
            </w:pPr>
            <w:r w:rsidRPr="001C31DB">
              <w:rPr>
                <w:b/>
                <w:sz w:val="28"/>
                <w:szCs w:val="28"/>
              </w:rPr>
              <w:t>УТВЕРЖДАЮ</w:t>
            </w:r>
          </w:p>
          <w:p w:rsidR="00592ADB" w:rsidRPr="001C31DB" w:rsidRDefault="00592ADB" w:rsidP="007E1D77">
            <w:pPr>
              <w:ind w:left="442"/>
              <w:rPr>
                <w:b/>
                <w:sz w:val="28"/>
                <w:szCs w:val="28"/>
              </w:rPr>
            </w:pPr>
          </w:p>
          <w:p w:rsidR="00592ADB" w:rsidRPr="00DD00D4" w:rsidRDefault="00896B95" w:rsidP="007E1D77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  <w:r w:rsidR="00BA62EC" w:rsidRPr="00DD00D4">
              <w:rPr>
                <w:sz w:val="28"/>
                <w:szCs w:val="28"/>
              </w:rPr>
              <w:t xml:space="preserve"> Региональной общественной организации «Федерация бокса города Москвы» </w:t>
            </w:r>
          </w:p>
          <w:p w:rsidR="00592ADB" w:rsidRPr="001C31DB" w:rsidRDefault="00592ADB" w:rsidP="002644BA">
            <w:pPr>
              <w:ind w:left="442"/>
              <w:rPr>
                <w:sz w:val="28"/>
                <w:szCs w:val="28"/>
              </w:rPr>
            </w:pPr>
            <w:r w:rsidRPr="00DD00D4">
              <w:rPr>
                <w:sz w:val="28"/>
                <w:szCs w:val="28"/>
              </w:rPr>
              <w:t>___________</w:t>
            </w:r>
            <w:r w:rsidR="00F945DC" w:rsidRPr="00DD00D4">
              <w:rPr>
                <w:sz w:val="28"/>
                <w:szCs w:val="28"/>
              </w:rPr>
              <w:t>_____</w:t>
            </w:r>
            <w:r w:rsidRPr="00DD00D4">
              <w:rPr>
                <w:sz w:val="28"/>
                <w:szCs w:val="28"/>
              </w:rPr>
              <w:t>_</w:t>
            </w:r>
            <w:r w:rsidR="00F945DC" w:rsidRPr="00DD00D4">
              <w:rPr>
                <w:b/>
                <w:sz w:val="28"/>
                <w:szCs w:val="28"/>
              </w:rPr>
              <w:t xml:space="preserve"> </w:t>
            </w:r>
            <w:r w:rsidR="00896B95">
              <w:rPr>
                <w:b/>
                <w:sz w:val="28"/>
                <w:szCs w:val="28"/>
              </w:rPr>
              <w:t>Е.Г. Огородова</w:t>
            </w:r>
            <w:r w:rsidR="00F945DC" w:rsidRPr="00DD00D4">
              <w:rPr>
                <w:sz w:val="28"/>
                <w:szCs w:val="28"/>
              </w:rPr>
              <w:t xml:space="preserve"> </w:t>
            </w:r>
            <w:proofErr w:type="gramStart"/>
            <w:r w:rsidR="00F945DC" w:rsidRPr="00DD00D4">
              <w:rPr>
                <w:sz w:val="28"/>
                <w:szCs w:val="28"/>
              </w:rPr>
              <w:t xml:space="preserve">   «</w:t>
            </w:r>
            <w:proofErr w:type="gramEnd"/>
            <w:r w:rsidR="00F945DC" w:rsidRPr="00DD00D4">
              <w:rPr>
                <w:sz w:val="28"/>
                <w:szCs w:val="28"/>
              </w:rPr>
              <w:t>____» _______________ 20</w:t>
            </w:r>
            <w:r w:rsidR="002C5140" w:rsidRPr="00DD00D4">
              <w:rPr>
                <w:sz w:val="28"/>
                <w:szCs w:val="28"/>
              </w:rPr>
              <w:t>2</w:t>
            </w:r>
            <w:r w:rsidR="002644BA">
              <w:rPr>
                <w:sz w:val="28"/>
                <w:szCs w:val="28"/>
              </w:rPr>
              <w:t>4</w:t>
            </w:r>
            <w:r w:rsidR="002C5140" w:rsidRPr="00DD00D4">
              <w:rPr>
                <w:sz w:val="28"/>
                <w:szCs w:val="28"/>
              </w:rPr>
              <w:t xml:space="preserve"> </w:t>
            </w:r>
            <w:r w:rsidRPr="00DD00D4">
              <w:rPr>
                <w:sz w:val="28"/>
                <w:szCs w:val="28"/>
              </w:rPr>
              <w:t>г.</w:t>
            </w:r>
            <w:r w:rsidRPr="001C31DB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</w:t>
            </w:r>
          </w:p>
        </w:tc>
        <w:tc>
          <w:tcPr>
            <w:tcW w:w="1319" w:type="dxa"/>
            <w:gridSpan w:val="2"/>
          </w:tcPr>
          <w:p w:rsidR="00592ADB" w:rsidRPr="001C31DB" w:rsidRDefault="00592ADB" w:rsidP="00592ADB">
            <w:pPr>
              <w:rPr>
                <w:sz w:val="28"/>
                <w:szCs w:val="28"/>
              </w:rPr>
            </w:pPr>
          </w:p>
        </w:tc>
        <w:tc>
          <w:tcPr>
            <w:tcW w:w="4817" w:type="dxa"/>
            <w:gridSpan w:val="2"/>
          </w:tcPr>
          <w:p w:rsidR="00592ADB" w:rsidRPr="001C31DB" w:rsidRDefault="00BA62EC" w:rsidP="004608FA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jc w:val="center"/>
              <w:rPr>
                <w:b/>
                <w:sz w:val="28"/>
                <w:szCs w:val="28"/>
              </w:rPr>
            </w:pPr>
            <w:r w:rsidRPr="001C31DB">
              <w:rPr>
                <w:b/>
                <w:sz w:val="28"/>
                <w:szCs w:val="28"/>
              </w:rPr>
              <w:t>СОГЛАСОВАНО</w:t>
            </w:r>
          </w:p>
          <w:p w:rsidR="00592ADB" w:rsidRPr="001C31DB" w:rsidRDefault="00592ADB" w:rsidP="00592AD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rPr>
                <w:b/>
                <w:sz w:val="28"/>
                <w:szCs w:val="28"/>
              </w:rPr>
            </w:pPr>
          </w:p>
          <w:p w:rsidR="00BA62EC" w:rsidRPr="001C31DB" w:rsidRDefault="002A56A7" w:rsidP="00592AD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rPr>
                <w:sz w:val="28"/>
                <w:szCs w:val="28"/>
              </w:rPr>
            </w:pPr>
            <w:r w:rsidRPr="001C31DB">
              <w:rPr>
                <w:sz w:val="28"/>
                <w:szCs w:val="28"/>
              </w:rPr>
              <w:t>З</w:t>
            </w:r>
            <w:r w:rsidR="00BA62EC" w:rsidRPr="001C31DB">
              <w:rPr>
                <w:sz w:val="28"/>
                <w:szCs w:val="28"/>
              </w:rPr>
              <w:t>аместитель руководителя Департамента спорта города Москвы</w:t>
            </w:r>
            <w:r w:rsidRPr="001C31DB">
              <w:rPr>
                <w:sz w:val="28"/>
                <w:szCs w:val="28"/>
              </w:rPr>
              <w:t>,</w:t>
            </w:r>
          </w:p>
          <w:p w:rsidR="00592ADB" w:rsidRPr="001C31DB" w:rsidRDefault="002A56A7" w:rsidP="00592AD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rPr>
                <w:sz w:val="28"/>
                <w:szCs w:val="28"/>
              </w:rPr>
            </w:pPr>
            <w:r w:rsidRPr="001C31DB">
              <w:rPr>
                <w:sz w:val="28"/>
                <w:szCs w:val="28"/>
              </w:rPr>
              <w:t xml:space="preserve">начальник </w:t>
            </w:r>
            <w:r w:rsidR="007E1D77" w:rsidRPr="001C31DB">
              <w:rPr>
                <w:sz w:val="28"/>
                <w:szCs w:val="28"/>
              </w:rPr>
              <w:t>С</w:t>
            </w:r>
            <w:r w:rsidRPr="001C31DB">
              <w:rPr>
                <w:sz w:val="28"/>
                <w:szCs w:val="28"/>
              </w:rPr>
              <w:t xml:space="preserve">портивного </w:t>
            </w:r>
            <w:r w:rsidR="007E1D77" w:rsidRPr="001C31DB">
              <w:rPr>
                <w:sz w:val="28"/>
                <w:szCs w:val="28"/>
              </w:rPr>
              <w:t>у</w:t>
            </w:r>
            <w:r w:rsidRPr="001C31DB">
              <w:rPr>
                <w:sz w:val="28"/>
                <w:szCs w:val="28"/>
              </w:rPr>
              <w:t>правления</w:t>
            </w:r>
          </w:p>
          <w:p w:rsidR="00BA62EC" w:rsidRPr="001C31DB" w:rsidRDefault="00BA62EC" w:rsidP="00592ADB">
            <w:pPr>
              <w:tabs>
                <w:tab w:val="left" w:pos="6261"/>
                <w:tab w:val="left" w:pos="6662"/>
                <w:tab w:val="left" w:pos="6874"/>
                <w:tab w:val="left" w:pos="7438"/>
              </w:tabs>
              <w:rPr>
                <w:sz w:val="28"/>
                <w:szCs w:val="28"/>
              </w:rPr>
            </w:pPr>
          </w:p>
          <w:p w:rsidR="00592ADB" w:rsidRPr="001C31DB" w:rsidRDefault="00592ADB" w:rsidP="00592ADB">
            <w:pPr>
              <w:tabs>
                <w:tab w:val="left" w:pos="6086"/>
              </w:tabs>
              <w:rPr>
                <w:sz w:val="28"/>
                <w:szCs w:val="28"/>
              </w:rPr>
            </w:pPr>
            <w:r w:rsidRPr="001C31DB">
              <w:rPr>
                <w:sz w:val="28"/>
                <w:szCs w:val="28"/>
              </w:rPr>
              <w:t xml:space="preserve">________________ </w:t>
            </w:r>
            <w:r w:rsidR="002A56A7" w:rsidRPr="001C31DB">
              <w:rPr>
                <w:b/>
                <w:sz w:val="28"/>
                <w:szCs w:val="28"/>
              </w:rPr>
              <w:t>А</w:t>
            </w:r>
            <w:r w:rsidR="00BA62EC" w:rsidRPr="001C31DB">
              <w:rPr>
                <w:b/>
                <w:sz w:val="28"/>
                <w:szCs w:val="28"/>
              </w:rPr>
              <w:t>.</w:t>
            </w:r>
            <w:r w:rsidR="002A56A7" w:rsidRPr="001C31DB">
              <w:rPr>
                <w:b/>
                <w:sz w:val="28"/>
                <w:szCs w:val="28"/>
              </w:rPr>
              <w:t>В</w:t>
            </w:r>
            <w:r w:rsidR="00BA62EC" w:rsidRPr="001C31DB">
              <w:rPr>
                <w:b/>
                <w:sz w:val="28"/>
                <w:szCs w:val="28"/>
              </w:rPr>
              <w:t xml:space="preserve">. </w:t>
            </w:r>
            <w:r w:rsidR="002A56A7" w:rsidRPr="001C31DB">
              <w:rPr>
                <w:b/>
                <w:sz w:val="28"/>
                <w:szCs w:val="28"/>
              </w:rPr>
              <w:t>Никишова</w:t>
            </w:r>
          </w:p>
          <w:p w:rsidR="00592ADB" w:rsidRPr="001C31DB" w:rsidRDefault="002C5140" w:rsidP="00592A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_______________ 202</w:t>
            </w:r>
            <w:r w:rsidR="002644BA">
              <w:rPr>
                <w:sz w:val="28"/>
                <w:szCs w:val="28"/>
              </w:rPr>
              <w:t>4</w:t>
            </w:r>
            <w:r w:rsidR="00592ADB" w:rsidRPr="001C31DB">
              <w:rPr>
                <w:sz w:val="28"/>
                <w:szCs w:val="28"/>
              </w:rPr>
              <w:t xml:space="preserve"> г.</w:t>
            </w:r>
          </w:p>
          <w:p w:rsidR="00592ADB" w:rsidRPr="001C31DB" w:rsidRDefault="00592ADB" w:rsidP="00592ADB">
            <w:pPr>
              <w:rPr>
                <w:sz w:val="28"/>
                <w:szCs w:val="28"/>
              </w:rPr>
            </w:pPr>
          </w:p>
        </w:tc>
      </w:tr>
      <w:tr w:rsidR="006419C9" w:rsidRPr="001C31DB" w:rsidTr="007E1D77">
        <w:tblPrEx>
          <w:jc w:val="left"/>
          <w:tblLook w:val="04A0" w:firstRow="1" w:lastRow="0" w:firstColumn="1" w:lastColumn="0" w:noHBand="0" w:noVBand="1"/>
        </w:tblPrEx>
        <w:trPr>
          <w:gridBefore w:val="1"/>
          <w:wBefore w:w="936" w:type="dxa"/>
          <w:trHeight w:val="140"/>
        </w:trPr>
        <w:tc>
          <w:tcPr>
            <w:tcW w:w="5333" w:type="dxa"/>
            <w:gridSpan w:val="2"/>
          </w:tcPr>
          <w:p w:rsidR="006419C9" w:rsidRPr="001C31DB" w:rsidRDefault="006419C9" w:rsidP="0040275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98" w:type="dxa"/>
            <w:gridSpan w:val="2"/>
          </w:tcPr>
          <w:p w:rsidR="006419C9" w:rsidRPr="001C31DB" w:rsidRDefault="006419C9" w:rsidP="0040275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5041" w:type="dxa"/>
            <w:gridSpan w:val="2"/>
          </w:tcPr>
          <w:p w:rsidR="006419C9" w:rsidRPr="001C31DB" w:rsidRDefault="006419C9" w:rsidP="00402758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B63C44" w:rsidRPr="001C31DB" w:rsidRDefault="00B63C44" w:rsidP="00402758">
      <w:pPr>
        <w:ind w:firstLine="709"/>
        <w:jc w:val="both"/>
        <w:rPr>
          <w:sz w:val="28"/>
          <w:szCs w:val="28"/>
        </w:rPr>
      </w:pPr>
    </w:p>
    <w:p w:rsidR="00B63C44" w:rsidRPr="001C31DB" w:rsidRDefault="00B63C44" w:rsidP="00402758">
      <w:pPr>
        <w:ind w:firstLine="709"/>
        <w:jc w:val="both"/>
        <w:rPr>
          <w:sz w:val="28"/>
          <w:szCs w:val="28"/>
        </w:rPr>
      </w:pPr>
    </w:p>
    <w:p w:rsidR="00B63C44" w:rsidRPr="001C31DB" w:rsidRDefault="00B63C44" w:rsidP="00402758">
      <w:pPr>
        <w:ind w:firstLine="709"/>
        <w:jc w:val="both"/>
        <w:rPr>
          <w:sz w:val="28"/>
          <w:szCs w:val="28"/>
        </w:rPr>
      </w:pPr>
    </w:p>
    <w:p w:rsidR="002B0081" w:rsidRPr="001C31DB" w:rsidRDefault="002B0081" w:rsidP="00402758">
      <w:pPr>
        <w:ind w:firstLine="709"/>
        <w:jc w:val="both"/>
        <w:rPr>
          <w:sz w:val="28"/>
          <w:szCs w:val="28"/>
        </w:rPr>
      </w:pPr>
    </w:p>
    <w:p w:rsidR="00592ADB" w:rsidRPr="001C31DB" w:rsidRDefault="00592ADB" w:rsidP="00402758">
      <w:pPr>
        <w:ind w:firstLine="709"/>
        <w:jc w:val="both"/>
        <w:rPr>
          <w:sz w:val="28"/>
          <w:szCs w:val="28"/>
        </w:rPr>
      </w:pPr>
    </w:p>
    <w:p w:rsidR="002B0081" w:rsidRPr="001C31DB" w:rsidRDefault="002B0081" w:rsidP="00402758">
      <w:pPr>
        <w:ind w:firstLine="709"/>
        <w:jc w:val="both"/>
        <w:rPr>
          <w:sz w:val="28"/>
          <w:szCs w:val="28"/>
        </w:rPr>
      </w:pPr>
    </w:p>
    <w:p w:rsidR="002B0081" w:rsidRPr="001C31DB" w:rsidRDefault="002B0081" w:rsidP="00402758">
      <w:pPr>
        <w:ind w:firstLine="709"/>
        <w:jc w:val="both"/>
        <w:rPr>
          <w:sz w:val="28"/>
          <w:szCs w:val="28"/>
        </w:rPr>
      </w:pPr>
    </w:p>
    <w:p w:rsidR="00BA62EC" w:rsidRPr="001C31DB" w:rsidRDefault="00BA62EC" w:rsidP="00402758">
      <w:pPr>
        <w:ind w:firstLine="709"/>
        <w:jc w:val="both"/>
        <w:rPr>
          <w:sz w:val="28"/>
          <w:szCs w:val="28"/>
        </w:rPr>
      </w:pPr>
    </w:p>
    <w:p w:rsidR="002B0081" w:rsidRPr="001C31DB" w:rsidRDefault="002B0081" w:rsidP="00402758">
      <w:pPr>
        <w:ind w:firstLine="709"/>
        <w:jc w:val="both"/>
        <w:rPr>
          <w:sz w:val="28"/>
          <w:szCs w:val="28"/>
        </w:rPr>
      </w:pPr>
    </w:p>
    <w:p w:rsidR="002B0081" w:rsidRPr="001C31DB" w:rsidRDefault="002B0081" w:rsidP="00402758">
      <w:pPr>
        <w:ind w:firstLine="709"/>
        <w:jc w:val="both"/>
        <w:rPr>
          <w:sz w:val="28"/>
          <w:szCs w:val="28"/>
        </w:rPr>
      </w:pPr>
    </w:p>
    <w:p w:rsidR="00350C73" w:rsidRPr="001C31DB" w:rsidRDefault="00350C73" w:rsidP="00402758">
      <w:pPr>
        <w:ind w:firstLine="709"/>
        <w:jc w:val="both"/>
        <w:rPr>
          <w:b/>
          <w:sz w:val="28"/>
          <w:szCs w:val="28"/>
        </w:rPr>
      </w:pPr>
    </w:p>
    <w:p w:rsidR="00350C73" w:rsidRPr="001C31DB" w:rsidRDefault="00350C73" w:rsidP="00402758">
      <w:pPr>
        <w:ind w:firstLine="709"/>
        <w:jc w:val="center"/>
        <w:outlineLvl w:val="0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ПОЛОЖЕНИЕ</w:t>
      </w:r>
    </w:p>
    <w:p w:rsidR="00031056" w:rsidRPr="001C31DB" w:rsidRDefault="00130894" w:rsidP="00402758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 xml:space="preserve">об </w:t>
      </w:r>
      <w:r w:rsidR="00031056" w:rsidRPr="001C31DB">
        <w:rPr>
          <w:b/>
          <w:sz w:val="28"/>
          <w:szCs w:val="28"/>
        </w:rPr>
        <w:t>официальных спортивных</w:t>
      </w:r>
    </w:p>
    <w:p w:rsidR="003B04F0" w:rsidRPr="001C31DB" w:rsidRDefault="002D71E1" w:rsidP="00402758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 xml:space="preserve">мероприятиях </w:t>
      </w:r>
      <w:r w:rsidR="00031056" w:rsidRPr="001C31DB">
        <w:rPr>
          <w:b/>
          <w:sz w:val="28"/>
          <w:szCs w:val="28"/>
        </w:rPr>
        <w:t>города Москвы</w:t>
      </w:r>
    </w:p>
    <w:p w:rsidR="00725570" w:rsidRPr="001C31DB" w:rsidRDefault="002D71E1" w:rsidP="000E7345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по</w:t>
      </w:r>
      <w:r w:rsidR="00FA325B" w:rsidRPr="001C31DB">
        <w:rPr>
          <w:b/>
          <w:sz w:val="28"/>
          <w:szCs w:val="28"/>
        </w:rPr>
        <w:t xml:space="preserve"> </w:t>
      </w:r>
      <w:r w:rsidR="00ED0C7A" w:rsidRPr="001C31DB">
        <w:rPr>
          <w:b/>
          <w:sz w:val="28"/>
          <w:szCs w:val="28"/>
        </w:rPr>
        <w:t>виду спорта «</w:t>
      </w:r>
      <w:r w:rsidR="00592ADB" w:rsidRPr="001C31DB">
        <w:rPr>
          <w:b/>
          <w:sz w:val="28"/>
          <w:szCs w:val="28"/>
        </w:rPr>
        <w:t>бокс</w:t>
      </w:r>
      <w:r w:rsidR="00ED0C7A" w:rsidRPr="001C31DB">
        <w:rPr>
          <w:b/>
          <w:sz w:val="28"/>
          <w:szCs w:val="28"/>
        </w:rPr>
        <w:t>»</w:t>
      </w:r>
      <w:r w:rsidR="000E7345" w:rsidRPr="001C31DB">
        <w:rPr>
          <w:b/>
          <w:sz w:val="28"/>
          <w:szCs w:val="28"/>
        </w:rPr>
        <w:t xml:space="preserve"> н</w:t>
      </w:r>
      <w:r w:rsidR="000D2EAB" w:rsidRPr="001C31DB">
        <w:rPr>
          <w:b/>
          <w:sz w:val="28"/>
          <w:szCs w:val="28"/>
        </w:rPr>
        <w:t xml:space="preserve">а </w:t>
      </w:r>
      <w:r w:rsidR="009C279C" w:rsidRPr="001C31DB">
        <w:rPr>
          <w:b/>
          <w:sz w:val="28"/>
          <w:szCs w:val="28"/>
        </w:rPr>
        <w:t>202</w:t>
      </w:r>
      <w:r w:rsidR="00517FA6">
        <w:rPr>
          <w:b/>
          <w:sz w:val="28"/>
          <w:szCs w:val="28"/>
        </w:rPr>
        <w:t>5</w:t>
      </w:r>
      <w:r w:rsidR="00C2292D" w:rsidRPr="001C31DB">
        <w:rPr>
          <w:b/>
          <w:sz w:val="28"/>
          <w:szCs w:val="28"/>
        </w:rPr>
        <w:t xml:space="preserve"> </w:t>
      </w:r>
      <w:r w:rsidR="00350C73" w:rsidRPr="001C31DB">
        <w:rPr>
          <w:b/>
          <w:sz w:val="28"/>
          <w:szCs w:val="28"/>
        </w:rPr>
        <w:t>год</w:t>
      </w:r>
    </w:p>
    <w:p w:rsidR="009550D6" w:rsidRPr="001C31DB" w:rsidRDefault="002870BC" w:rsidP="00402758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(номер-код вида спорта:</w:t>
      </w:r>
      <w:r w:rsidR="00ED0C7A" w:rsidRPr="001C31DB">
        <w:rPr>
          <w:b/>
          <w:sz w:val="28"/>
          <w:szCs w:val="28"/>
        </w:rPr>
        <w:t xml:space="preserve"> </w:t>
      </w:r>
      <w:r w:rsidR="00053C69" w:rsidRPr="001C31DB">
        <w:rPr>
          <w:b/>
          <w:sz w:val="28"/>
          <w:szCs w:val="28"/>
        </w:rPr>
        <w:t>0250008</w:t>
      </w:r>
      <w:r w:rsidR="00592ADB" w:rsidRPr="001C31DB">
        <w:rPr>
          <w:b/>
          <w:sz w:val="28"/>
          <w:szCs w:val="28"/>
        </w:rPr>
        <w:t>611Я</w:t>
      </w:r>
      <w:r w:rsidRPr="001C31DB">
        <w:rPr>
          <w:b/>
          <w:sz w:val="28"/>
          <w:szCs w:val="28"/>
        </w:rPr>
        <w:t>)</w:t>
      </w:r>
    </w:p>
    <w:p w:rsidR="009550D6" w:rsidRPr="001C31DB" w:rsidRDefault="009550D6" w:rsidP="00402758">
      <w:pPr>
        <w:ind w:firstLine="709"/>
        <w:jc w:val="center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9550D6" w:rsidRPr="001C31DB" w:rsidRDefault="009550D6" w:rsidP="00402758">
      <w:pPr>
        <w:ind w:firstLine="709"/>
        <w:jc w:val="both"/>
        <w:rPr>
          <w:b/>
          <w:sz w:val="28"/>
          <w:szCs w:val="28"/>
        </w:rPr>
      </w:pPr>
    </w:p>
    <w:p w:rsidR="004C1B64" w:rsidRPr="001C31DB" w:rsidRDefault="004C1B64" w:rsidP="00402758">
      <w:pPr>
        <w:ind w:firstLine="709"/>
        <w:jc w:val="both"/>
        <w:rPr>
          <w:b/>
          <w:sz w:val="28"/>
          <w:szCs w:val="28"/>
        </w:rPr>
      </w:pPr>
    </w:p>
    <w:p w:rsidR="004C1B64" w:rsidRPr="001C31DB" w:rsidRDefault="004C1B64" w:rsidP="00402758">
      <w:pPr>
        <w:ind w:firstLine="709"/>
        <w:jc w:val="both"/>
        <w:rPr>
          <w:b/>
          <w:sz w:val="28"/>
          <w:szCs w:val="28"/>
        </w:rPr>
      </w:pPr>
    </w:p>
    <w:p w:rsidR="004C1B64" w:rsidRPr="001C31DB" w:rsidRDefault="004C1B64" w:rsidP="00402758">
      <w:pPr>
        <w:ind w:firstLine="709"/>
        <w:jc w:val="both"/>
        <w:rPr>
          <w:b/>
          <w:sz w:val="28"/>
          <w:szCs w:val="28"/>
        </w:rPr>
      </w:pPr>
    </w:p>
    <w:p w:rsidR="004C1B64" w:rsidRPr="001C31DB" w:rsidRDefault="004C1B64" w:rsidP="00402758">
      <w:pPr>
        <w:ind w:firstLine="709"/>
        <w:jc w:val="both"/>
        <w:rPr>
          <w:b/>
          <w:sz w:val="28"/>
          <w:szCs w:val="28"/>
        </w:rPr>
      </w:pPr>
    </w:p>
    <w:p w:rsidR="000E7345" w:rsidRPr="001C31DB" w:rsidRDefault="000E7345" w:rsidP="00402758">
      <w:pPr>
        <w:ind w:firstLine="709"/>
        <w:jc w:val="both"/>
        <w:rPr>
          <w:b/>
          <w:sz w:val="28"/>
          <w:szCs w:val="28"/>
        </w:rPr>
      </w:pPr>
    </w:p>
    <w:p w:rsidR="004C1B64" w:rsidRPr="001C31DB" w:rsidRDefault="004C1B64" w:rsidP="00402758">
      <w:pPr>
        <w:ind w:firstLine="709"/>
        <w:jc w:val="both"/>
        <w:rPr>
          <w:b/>
          <w:sz w:val="28"/>
          <w:szCs w:val="28"/>
        </w:rPr>
      </w:pPr>
    </w:p>
    <w:p w:rsidR="00592ADB" w:rsidRPr="001C31DB" w:rsidRDefault="00592ADB" w:rsidP="00402758">
      <w:pPr>
        <w:ind w:firstLine="709"/>
        <w:jc w:val="both"/>
        <w:rPr>
          <w:b/>
          <w:sz w:val="28"/>
          <w:szCs w:val="28"/>
        </w:rPr>
      </w:pPr>
    </w:p>
    <w:p w:rsidR="00E45F2B" w:rsidRPr="001C31DB" w:rsidRDefault="00996B51" w:rsidP="00DF743A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Москва</w:t>
      </w:r>
    </w:p>
    <w:p w:rsidR="00E45F2B" w:rsidRPr="00657CD2" w:rsidRDefault="007E3061" w:rsidP="00657CD2">
      <w:pPr>
        <w:numPr>
          <w:ilvl w:val="0"/>
          <w:numId w:val="23"/>
        </w:numPr>
        <w:ind w:left="0"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lastRenderedPageBreak/>
        <w:t>Общие положения</w:t>
      </w:r>
    </w:p>
    <w:p w:rsidR="00400AB7" w:rsidRPr="00400AB7" w:rsidRDefault="00ED0C7A" w:rsidP="00400AB7">
      <w:pPr>
        <w:pStyle w:val="afe"/>
        <w:numPr>
          <w:ilvl w:val="1"/>
          <w:numId w:val="32"/>
        </w:numPr>
        <w:ind w:left="0" w:firstLine="709"/>
        <w:jc w:val="both"/>
        <w:rPr>
          <w:sz w:val="28"/>
          <w:szCs w:val="28"/>
        </w:rPr>
      </w:pPr>
      <w:r w:rsidRPr="003D41BB">
        <w:rPr>
          <w:sz w:val="28"/>
          <w:szCs w:val="28"/>
        </w:rPr>
        <w:t>Официальные с</w:t>
      </w:r>
      <w:r w:rsidR="00DF743A" w:rsidRPr="003D41BB">
        <w:rPr>
          <w:sz w:val="28"/>
          <w:szCs w:val="28"/>
        </w:rPr>
        <w:t xml:space="preserve">портивные соревнования города Москвы по виду спорта </w:t>
      </w:r>
      <w:r w:rsidRPr="003D41BB">
        <w:rPr>
          <w:sz w:val="28"/>
          <w:szCs w:val="28"/>
        </w:rPr>
        <w:t>«</w:t>
      </w:r>
      <w:r w:rsidR="00DF743A" w:rsidRPr="003D41BB">
        <w:rPr>
          <w:sz w:val="28"/>
          <w:szCs w:val="28"/>
        </w:rPr>
        <w:t>бокс</w:t>
      </w:r>
      <w:r w:rsidRPr="003D41BB">
        <w:rPr>
          <w:sz w:val="28"/>
          <w:szCs w:val="28"/>
        </w:rPr>
        <w:t>»</w:t>
      </w:r>
      <w:r w:rsidR="00DF743A" w:rsidRPr="003D41BB">
        <w:rPr>
          <w:sz w:val="28"/>
          <w:szCs w:val="28"/>
        </w:rPr>
        <w:t xml:space="preserve"> </w:t>
      </w:r>
      <w:r w:rsidR="006C5AD5" w:rsidRPr="003D41BB">
        <w:rPr>
          <w:sz w:val="28"/>
          <w:szCs w:val="28"/>
        </w:rPr>
        <w:t>на 202</w:t>
      </w:r>
      <w:r w:rsidR="00517FA6">
        <w:rPr>
          <w:sz w:val="28"/>
          <w:szCs w:val="28"/>
        </w:rPr>
        <w:t>5</w:t>
      </w:r>
      <w:r w:rsidR="006C5AD5" w:rsidRPr="003D41BB">
        <w:rPr>
          <w:sz w:val="28"/>
          <w:szCs w:val="28"/>
        </w:rPr>
        <w:t xml:space="preserve"> г. </w:t>
      </w:r>
      <w:r w:rsidR="00DF743A" w:rsidRPr="003D41BB">
        <w:rPr>
          <w:sz w:val="28"/>
          <w:szCs w:val="28"/>
        </w:rPr>
        <w:t xml:space="preserve">(далее – Соревнования) проводятся в соответствии </w:t>
      </w:r>
      <w:r w:rsidR="00517FA6">
        <w:rPr>
          <w:sz w:val="28"/>
          <w:szCs w:val="28"/>
        </w:rPr>
        <w:br/>
      </w:r>
      <w:r w:rsidR="00DF743A" w:rsidRPr="003D41BB">
        <w:rPr>
          <w:sz w:val="28"/>
          <w:szCs w:val="28"/>
        </w:rPr>
        <w:t>с настоящим Положением и на основании:</w:t>
      </w:r>
      <w:r w:rsidR="00DF743A" w:rsidRPr="003D41BB">
        <w:rPr>
          <w:sz w:val="28"/>
          <w:szCs w:val="28"/>
        </w:rPr>
        <w:tab/>
      </w:r>
    </w:p>
    <w:p w:rsidR="00400AB7" w:rsidRPr="00400AB7" w:rsidRDefault="003D41BB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_Hlk152759818"/>
      <w:r w:rsidRPr="00DB3B30">
        <w:rPr>
          <w:rFonts w:eastAsia="Calibri"/>
          <w:sz w:val="28"/>
          <w:szCs w:val="28"/>
          <w:lang w:eastAsia="en-US"/>
        </w:rPr>
        <w:t>- </w:t>
      </w:r>
      <w:r w:rsidR="00400AB7" w:rsidRPr="00400AB7">
        <w:rPr>
          <w:rFonts w:eastAsia="Calibri"/>
          <w:sz w:val="28"/>
          <w:szCs w:val="28"/>
          <w:lang w:eastAsia="en-US"/>
        </w:rPr>
        <w:t>Единого календарного плана физкультурных, спортивных и массовых спортивно-зрелищных мероприятий города Москвы на 2025 год (далее – ЕКП);</w:t>
      </w:r>
    </w:p>
    <w:p w:rsidR="00400AB7" w:rsidRPr="00400AB7" w:rsidRDefault="00400AB7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-Р</w:t>
      </w:r>
      <w:r w:rsidRPr="00400AB7">
        <w:rPr>
          <w:rFonts w:eastAsia="Calibri"/>
          <w:sz w:val="28"/>
          <w:szCs w:val="28"/>
          <w:lang w:eastAsia="en-US"/>
        </w:rPr>
        <w:t xml:space="preserve">аспоряжения Департамента спорта города Москвы от 22 июля 2024 г. </w:t>
      </w:r>
      <w:r w:rsidR="00BC62C8"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№ 163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00AB7">
        <w:rPr>
          <w:rFonts w:eastAsia="Calibri"/>
          <w:sz w:val="28"/>
          <w:szCs w:val="28"/>
          <w:lang w:eastAsia="en-US"/>
        </w:rPr>
        <w:t xml:space="preserve">«О государственной аккредитации региональных спортивных федераций»; </w:t>
      </w:r>
    </w:p>
    <w:p w:rsidR="00400AB7" w:rsidRPr="00400AB7" w:rsidRDefault="00400AB7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400AB7">
        <w:rPr>
          <w:rFonts w:eastAsia="Calibri"/>
          <w:sz w:val="28"/>
          <w:szCs w:val="28"/>
          <w:lang w:eastAsia="en-US"/>
        </w:rPr>
        <w:t xml:space="preserve">Федерального закона Российской Федерации от 4 декабря 2007 № 329-ФЗ </w:t>
      </w:r>
    </w:p>
    <w:p w:rsidR="00400AB7" w:rsidRPr="00400AB7" w:rsidRDefault="00400AB7" w:rsidP="00400AB7">
      <w:pPr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>«О физической культуре и спорте в Российской Федерации»;</w:t>
      </w:r>
    </w:p>
    <w:p w:rsidR="00400AB7" w:rsidRPr="00400AB7" w:rsidRDefault="00400AB7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З</w:t>
      </w:r>
      <w:r w:rsidRPr="00400AB7">
        <w:rPr>
          <w:rFonts w:eastAsia="Calibri"/>
          <w:sz w:val="28"/>
          <w:szCs w:val="28"/>
          <w:lang w:eastAsia="en-US"/>
        </w:rPr>
        <w:t xml:space="preserve">акона города Москвы от 15 июля 2009 г. № 27 «О физической культуре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и спорте в городе Москве»;</w:t>
      </w:r>
    </w:p>
    <w:p w:rsidR="00400AB7" w:rsidRDefault="00400AB7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 xml:space="preserve">Правил вида спорта «бокс», утвержденных приказом Министерства спорта Российской Федерации от 21 декабря 2023 г. № 1046 с изменениями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и дополнениями (далее – Правила).</w:t>
      </w:r>
    </w:p>
    <w:bookmarkEnd w:id="0"/>
    <w:p w:rsidR="00DF743A" w:rsidRPr="001C31DB" w:rsidRDefault="00DF743A" w:rsidP="00DF743A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1.2. Целью организации и проведения Соревнований является развитие вида спорта «бокс» в городе Москве.</w:t>
      </w:r>
    </w:p>
    <w:p w:rsidR="00DF743A" w:rsidRPr="001C31DB" w:rsidRDefault="00DF743A" w:rsidP="00DF743A">
      <w:pPr>
        <w:tabs>
          <w:tab w:val="left" w:pos="567"/>
        </w:tabs>
        <w:jc w:val="both"/>
        <w:rPr>
          <w:sz w:val="28"/>
          <w:szCs w:val="28"/>
        </w:rPr>
      </w:pPr>
      <w:r w:rsidRPr="001C31DB">
        <w:rPr>
          <w:sz w:val="28"/>
          <w:szCs w:val="28"/>
        </w:rPr>
        <w:tab/>
        <w:t>1.3. Задачами проведения Соревнований являются:</w:t>
      </w:r>
    </w:p>
    <w:p w:rsidR="003D41BB" w:rsidRPr="00DB3B30" w:rsidRDefault="00DF743A" w:rsidP="003D41B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sz w:val="28"/>
          <w:szCs w:val="28"/>
        </w:rPr>
        <w:t xml:space="preserve"> </w:t>
      </w:r>
      <w:r w:rsidR="00C43547" w:rsidRPr="001C31DB">
        <w:rPr>
          <w:sz w:val="28"/>
          <w:szCs w:val="28"/>
        </w:rPr>
        <w:t>- </w:t>
      </w:r>
      <w:r w:rsidR="003D41BB" w:rsidRPr="00DB3B30">
        <w:rPr>
          <w:rFonts w:eastAsia="Calibri"/>
          <w:sz w:val="28"/>
          <w:szCs w:val="28"/>
          <w:lang w:eastAsia="en-US"/>
        </w:rPr>
        <w:t xml:space="preserve">выявление сильнейших спортсменов для формирования списков кандидатов в спортивную сборную команду города Москвы по </w:t>
      </w:r>
      <w:r w:rsidR="003D41BB">
        <w:rPr>
          <w:rFonts w:eastAsia="Calibri"/>
          <w:sz w:val="28"/>
          <w:szCs w:val="28"/>
          <w:lang w:eastAsia="en-US"/>
        </w:rPr>
        <w:t>боксу</w:t>
      </w:r>
      <w:r w:rsidR="003D41BB" w:rsidRPr="00DB3B30">
        <w:rPr>
          <w:rFonts w:eastAsia="Calibri"/>
          <w:sz w:val="28"/>
          <w:szCs w:val="28"/>
          <w:lang w:eastAsia="en-US"/>
        </w:rPr>
        <w:t xml:space="preserve">, для подготовки к всероссийским спортивным соревнованиям и участию в них </w:t>
      </w:r>
      <w:r w:rsidR="00400AB7">
        <w:rPr>
          <w:rFonts w:eastAsia="Calibri"/>
          <w:sz w:val="28"/>
          <w:szCs w:val="28"/>
          <w:lang w:eastAsia="en-US"/>
        </w:rPr>
        <w:br/>
      </w:r>
      <w:r w:rsidR="003D41BB" w:rsidRPr="00DB3B30">
        <w:rPr>
          <w:rFonts w:eastAsia="Calibri"/>
          <w:sz w:val="28"/>
          <w:szCs w:val="28"/>
          <w:lang w:eastAsia="en-US"/>
        </w:rPr>
        <w:t>от имени города Москвы;</w:t>
      </w:r>
    </w:p>
    <w:p w:rsidR="00DF743A" w:rsidRPr="001C31DB" w:rsidRDefault="00C43547" w:rsidP="00DF743A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 </w:t>
      </w:r>
      <w:r w:rsidR="00DF743A" w:rsidRPr="001C31DB">
        <w:rPr>
          <w:sz w:val="28"/>
          <w:szCs w:val="28"/>
        </w:rPr>
        <w:t>подготовка спортивного резерва по боксу;</w:t>
      </w:r>
    </w:p>
    <w:p w:rsidR="00DF743A" w:rsidRPr="001C31DB" w:rsidRDefault="00C43547" w:rsidP="00DF743A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 </w:t>
      </w:r>
      <w:r w:rsidR="00DF743A" w:rsidRPr="001C31DB">
        <w:rPr>
          <w:sz w:val="28"/>
          <w:szCs w:val="28"/>
        </w:rPr>
        <w:t>приобретение соревновательного опыта и повышение уровня спортивного мастерства спортсменов города Москвы;</w:t>
      </w:r>
    </w:p>
    <w:p w:rsidR="00DF743A" w:rsidRPr="001C31DB" w:rsidRDefault="00DF743A" w:rsidP="00DF743A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 xml:space="preserve"> </w:t>
      </w:r>
      <w:r w:rsidR="00C43547" w:rsidRPr="001C31DB">
        <w:rPr>
          <w:sz w:val="28"/>
          <w:szCs w:val="28"/>
        </w:rPr>
        <w:t>- </w:t>
      </w:r>
      <w:r w:rsidRPr="001C31DB">
        <w:rPr>
          <w:sz w:val="28"/>
          <w:szCs w:val="28"/>
        </w:rPr>
        <w:t>выполнение московскими спортсменами нормативов для присвоения спортивных разрядов;</w:t>
      </w:r>
    </w:p>
    <w:p w:rsidR="00DF743A" w:rsidRPr="001C31DB" w:rsidRDefault="00DF743A" w:rsidP="00DF743A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 xml:space="preserve"> </w:t>
      </w:r>
      <w:r w:rsidR="00C43547" w:rsidRPr="001C31DB">
        <w:rPr>
          <w:sz w:val="28"/>
          <w:szCs w:val="28"/>
        </w:rPr>
        <w:t>- </w:t>
      </w:r>
      <w:r w:rsidRPr="001C31DB">
        <w:rPr>
          <w:sz w:val="28"/>
          <w:szCs w:val="28"/>
        </w:rPr>
        <w:t>привлечение максимально возможного числа москвичей к занятиям боксом, их мотивация к систематическим занятиям спортом</w:t>
      </w:r>
      <w:r w:rsidR="00E14247" w:rsidRPr="001C31DB">
        <w:rPr>
          <w:sz w:val="28"/>
          <w:szCs w:val="28"/>
        </w:rPr>
        <w:t xml:space="preserve"> </w:t>
      </w:r>
      <w:r w:rsidRPr="001C31DB">
        <w:rPr>
          <w:sz w:val="28"/>
          <w:szCs w:val="28"/>
        </w:rPr>
        <w:t>и здоровому образу жизни.</w:t>
      </w:r>
    </w:p>
    <w:p w:rsidR="00DF743A" w:rsidRPr="001C31DB" w:rsidRDefault="00DF743A" w:rsidP="00E14247">
      <w:pPr>
        <w:tabs>
          <w:tab w:val="left" w:pos="709"/>
        </w:tabs>
        <w:jc w:val="both"/>
        <w:rPr>
          <w:sz w:val="28"/>
          <w:szCs w:val="28"/>
        </w:rPr>
      </w:pPr>
      <w:r w:rsidRPr="001C31DB">
        <w:rPr>
          <w:sz w:val="28"/>
          <w:szCs w:val="28"/>
        </w:rPr>
        <w:tab/>
        <w:t xml:space="preserve">1.4. В соответствии с п.3 ч.4 ст.26.2 329-ФЗ «О физической культуре </w:t>
      </w:r>
      <w:r w:rsidRPr="001C31DB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:rsidR="00DF743A" w:rsidRPr="001C31DB" w:rsidRDefault="003D41BB" w:rsidP="00FB4F40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4E6C3F" w:rsidRPr="001C31DB">
        <w:rPr>
          <w:sz w:val="28"/>
          <w:szCs w:val="28"/>
        </w:rPr>
        <w:t>При проведении Соревнований осуществляется обработка персональных данных.</w:t>
      </w:r>
    </w:p>
    <w:p w:rsidR="00B55133" w:rsidRPr="00657CD2" w:rsidRDefault="00B55133" w:rsidP="00657CD2">
      <w:pPr>
        <w:numPr>
          <w:ilvl w:val="0"/>
          <w:numId w:val="23"/>
        </w:numPr>
        <w:ind w:left="0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C31DB">
        <w:rPr>
          <w:rFonts w:eastAsia="Calibri"/>
          <w:b/>
          <w:sz w:val="28"/>
          <w:szCs w:val="28"/>
          <w:lang w:eastAsia="en-US"/>
        </w:rPr>
        <w:t>Права и обязанности организаторов</w:t>
      </w:r>
    </w:p>
    <w:p w:rsidR="00DF743A" w:rsidRPr="001C31DB" w:rsidRDefault="00B55133" w:rsidP="00DF743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 xml:space="preserve">2.1. Общее руководство подготовкой и проведением </w:t>
      </w:r>
      <w:r w:rsidR="00794FDD" w:rsidRPr="001C31DB">
        <w:rPr>
          <w:rFonts w:eastAsia="Calibri"/>
          <w:sz w:val="28"/>
          <w:szCs w:val="28"/>
          <w:lang w:eastAsia="en-US"/>
        </w:rPr>
        <w:t>Соревнований</w:t>
      </w:r>
      <w:r w:rsidRPr="001C31DB">
        <w:rPr>
          <w:rFonts w:eastAsia="Calibri"/>
          <w:sz w:val="28"/>
          <w:szCs w:val="28"/>
          <w:lang w:eastAsia="en-US"/>
        </w:rPr>
        <w:t xml:space="preserve"> осуществляет </w:t>
      </w:r>
      <w:r w:rsidR="00D60B65" w:rsidRPr="001C31DB">
        <w:rPr>
          <w:rFonts w:eastAsia="Calibri"/>
          <w:sz w:val="28"/>
          <w:szCs w:val="28"/>
          <w:lang w:eastAsia="en-US"/>
        </w:rPr>
        <w:t>Р</w:t>
      </w:r>
      <w:r w:rsidR="00AE649F" w:rsidRPr="001C31DB">
        <w:rPr>
          <w:rFonts w:eastAsia="Calibri"/>
          <w:sz w:val="28"/>
          <w:szCs w:val="28"/>
          <w:lang w:eastAsia="en-US"/>
        </w:rPr>
        <w:t xml:space="preserve">егиональная общественная организация «Федерация бокса города Москвы» (далее – </w:t>
      </w:r>
      <w:r w:rsidR="005A426A">
        <w:rPr>
          <w:rFonts w:eastAsia="Calibri"/>
          <w:sz w:val="28"/>
          <w:szCs w:val="28"/>
          <w:lang w:eastAsia="en-US"/>
        </w:rPr>
        <w:t xml:space="preserve">Организатор, </w:t>
      </w:r>
      <w:r w:rsidR="00AE649F" w:rsidRPr="001C31DB">
        <w:rPr>
          <w:rFonts w:eastAsia="Calibri"/>
          <w:sz w:val="28"/>
          <w:szCs w:val="28"/>
          <w:lang w:eastAsia="en-US"/>
        </w:rPr>
        <w:t>Федерация)</w:t>
      </w:r>
      <w:r w:rsidR="00DF743A" w:rsidRPr="001C31DB">
        <w:rPr>
          <w:rFonts w:eastAsia="Calibri"/>
          <w:sz w:val="28"/>
          <w:szCs w:val="28"/>
          <w:lang w:eastAsia="en-US"/>
        </w:rPr>
        <w:t xml:space="preserve"> при поддержке</w:t>
      </w:r>
      <w:r w:rsidR="00AE649F" w:rsidRPr="001C31DB">
        <w:rPr>
          <w:rFonts w:eastAsia="Calibri"/>
          <w:sz w:val="28"/>
          <w:szCs w:val="28"/>
          <w:lang w:eastAsia="en-US"/>
        </w:rPr>
        <w:t xml:space="preserve"> </w:t>
      </w:r>
      <w:r w:rsidRPr="001C31DB">
        <w:rPr>
          <w:rFonts w:eastAsia="Calibri"/>
          <w:sz w:val="28"/>
          <w:szCs w:val="28"/>
          <w:lang w:eastAsia="en-US"/>
        </w:rPr>
        <w:t>Департамент</w:t>
      </w:r>
      <w:r w:rsidR="00DF743A" w:rsidRPr="001C31DB">
        <w:rPr>
          <w:rFonts w:eastAsia="Calibri"/>
          <w:sz w:val="28"/>
          <w:szCs w:val="28"/>
          <w:lang w:eastAsia="en-US"/>
        </w:rPr>
        <w:t>а</w:t>
      </w:r>
      <w:r w:rsidRPr="001C31DB">
        <w:rPr>
          <w:rFonts w:eastAsia="Calibri"/>
          <w:sz w:val="28"/>
          <w:szCs w:val="28"/>
          <w:lang w:eastAsia="en-US"/>
        </w:rPr>
        <w:t xml:space="preserve"> спорта города Москвы (далее – Москомспорт)</w:t>
      </w:r>
      <w:r w:rsidR="00165C59" w:rsidRPr="001C31DB">
        <w:rPr>
          <w:rFonts w:eastAsia="Calibri"/>
          <w:sz w:val="28"/>
          <w:szCs w:val="28"/>
          <w:lang w:eastAsia="en-US"/>
        </w:rPr>
        <w:t xml:space="preserve"> в лице Государственного казенного учреждения города Москвы «Центр спортивных инновационных технологий </w:t>
      </w:r>
      <w:r w:rsidR="00517FA6">
        <w:rPr>
          <w:rFonts w:eastAsia="Calibri"/>
          <w:sz w:val="28"/>
          <w:szCs w:val="28"/>
          <w:lang w:eastAsia="en-US"/>
        </w:rPr>
        <w:br/>
      </w:r>
      <w:r w:rsidR="00165C59" w:rsidRPr="001C31DB">
        <w:rPr>
          <w:rFonts w:eastAsia="Calibri"/>
          <w:sz w:val="28"/>
          <w:szCs w:val="28"/>
          <w:lang w:eastAsia="en-US"/>
        </w:rPr>
        <w:t>и подготовки сборных команд» Департамента спорта города Москвы (далее – ГКУ «</w:t>
      </w:r>
      <w:proofErr w:type="spellStart"/>
      <w:r w:rsidR="00165C59" w:rsidRPr="001C31DB">
        <w:rPr>
          <w:rFonts w:eastAsia="Calibri"/>
          <w:sz w:val="28"/>
          <w:szCs w:val="28"/>
          <w:lang w:eastAsia="en-US"/>
        </w:rPr>
        <w:t>ЦСТиСК</w:t>
      </w:r>
      <w:proofErr w:type="spellEnd"/>
      <w:r w:rsidR="00165C59" w:rsidRPr="001C31DB">
        <w:rPr>
          <w:rFonts w:eastAsia="Calibri"/>
          <w:sz w:val="28"/>
          <w:szCs w:val="28"/>
          <w:lang w:eastAsia="en-US"/>
        </w:rPr>
        <w:t>» Москомспорта)</w:t>
      </w:r>
      <w:r w:rsidR="00AE649F" w:rsidRPr="001C31DB">
        <w:rPr>
          <w:rFonts w:eastAsia="Calibri"/>
          <w:sz w:val="28"/>
          <w:szCs w:val="28"/>
          <w:lang w:eastAsia="en-US"/>
        </w:rPr>
        <w:t>.</w:t>
      </w:r>
    </w:p>
    <w:p w:rsidR="00B55133" w:rsidRPr="001C31DB" w:rsidRDefault="001E1956" w:rsidP="00B5513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>2.2</w:t>
      </w:r>
      <w:r w:rsidR="00B55133" w:rsidRPr="001C31DB">
        <w:rPr>
          <w:rFonts w:eastAsia="Calibri"/>
          <w:sz w:val="28"/>
          <w:szCs w:val="28"/>
          <w:lang w:eastAsia="en-US"/>
        </w:rPr>
        <w:t xml:space="preserve">. Непосредственное проведение </w:t>
      </w:r>
      <w:r w:rsidR="00794FDD" w:rsidRPr="001C31DB">
        <w:rPr>
          <w:rFonts w:eastAsia="Calibri"/>
          <w:sz w:val="28"/>
          <w:szCs w:val="28"/>
          <w:lang w:eastAsia="en-US"/>
        </w:rPr>
        <w:t>Соревнований</w:t>
      </w:r>
      <w:r w:rsidR="00B55133" w:rsidRPr="001C31DB">
        <w:rPr>
          <w:rFonts w:eastAsia="Calibri"/>
          <w:sz w:val="28"/>
          <w:szCs w:val="28"/>
          <w:lang w:eastAsia="en-US"/>
        </w:rPr>
        <w:t xml:space="preserve"> возлагается на</w:t>
      </w:r>
      <w:r w:rsidR="005A426A">
        <w:rPr>
          <w:rFonts w:eastAsia="Calibri"/>
          <w:sz w:val="28"/>
          <w:szCs w:val="28"/>
          <w:lang w:eastAsia="en-US"/>
        </w:rPr>
        <w:t xml:space="preserve"> Федерацию и </w:t>
      </w:r>
      <w:r w:rsidR="00B55133" w:rsidRPr="001C31DB">
        <w:rPr>
          <w:rFonts w:eastAsia="Calibri"/>
          <w:sz w:val="28"/>
          <w:szCs w:val="28"/>
          <w:lang w:eastAsia="en-US"/>
        </w:rPr>
        <w:t xml:space="preserve">главную судейскую коллегию (далее </w:t>
      </w:r>
      <w:r w:rsidR="00DF743A" w:rsidRPr="001C31DB">
        <w:rPr>
          <w:rFonts w:eastAsia="Calibri"/>
          <w:sz w:val="28"/>
          <w:szCs w:val="28"/>
          <w:lang w:eastAsia="en-US"/>
        </w:rPr>
        <w:t>– ГСК), утвержденную Федерацией.</w:t>
      </w:r>
    </w:p>
    <w:p w:rsidR="00400AB7" w:rsidRDefault="00DF743A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lastRenderedPageBreak/>
        <w:t>2.3. Ответственность за соблюдение правил проведения Соревнований</w:t>
      </w:r>
      <w:r w:rsidR="00D60B65" w:rsidRPr="001C31DB">
        <w:rPr>
          <w:rFonts w:eastAsia="Calibri"/>
          <w:sz w:val="28"/>
          <w:szCs w:val="28"/>
          <w:lang w:eastAsia="en-US"/>
        </w:rPr>
        <w:br/>
      </w:r>
      <w:r w:rsidRPr="001C31DB">
        <w:rPr>
          <w:rFonts w:eastAsia="Calibri"/>
          <w:sz w:val="28"/>
          <w:szCs w:val="28"/>
          <w:lang w:eastAsia="en-US"/>
        </w:rPr>
        <w:t>и соответствие квалификации участников настоящему Положению возлагается</w:t>
      </w:r>
      <w:r w:rsidR="00D60B65" w:rsidRPr="001C31DB">
        <w:rPr>
          <w:rFonts w:eastAsia="Calibri"/>
          <w:sz w:val="28"/>
          <w:szCs w:val="28"/>
          <w:lang w:eastAsia="en-US"/>
        </w:rPr>
        <w:br/>
      </w:r>
      <w:r w:rsidRPr="001C31DB">
        <w:rPr>
          <w:rFonts w:eastAsia="Calibri"/>
          <w:sz w:val="28"/>
          <w:szCs w:val="28"/>
          <w:lang w:eastAsia="en-US"/>
        </w:rPr>
        <w:t xml:space="preserve">на главного судью Соревнований. </w:t>
      </w:r>
    </w:p>
    <w:p w:rsidR="00DF743A" w:rsidRPr="001C31DB" w:rsidRDefault="00400AB7" w:rsidP="00400AB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2.4. </w:t>
      </w:r>
      <w:r w:rsidR="00DF743A" w:rsidRPr="001C31DB">
        <w:rPr>
          <w:rFonts w:eastAsia="Calibri"/>
          <w:sz w:val="28"/>
          <w:szCs w:val="28"/>
          <w:lang w:eastAsia="en-US"/>
        </w:rPr>
        <w:t>Функции главного судьи:</w:t>
      </w:r>
    </w:p>
    <w:p w:rsidR="00DF743A" w:rsidRPr="001C31DB" w:rsidRDefault="00DF743A" w:rsidP="00DF743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 xml:space="preserve"> </w:t>
      </w:r>
      <w:r w:rsidR="00D60B65" w:rsidRPr="001C31DB">
        <w:rPr>
          <w:rFonts w:eastAsia="Calibri"/>
          <w:sz w:val="28"/>
          <w:szCs w:val="28"/>
          <w:lang w:eastAsia="en-US"/>
        </w:rPr>
        <w:t>- </w:t>
      </w:r>
      <w:r w:rsidRPr="001C31DB">
        <w:rPr>
          <w:rFonts w:eastAsia="Calibri"/>
          <w:sz w:val="28"/>
          <w:szCs w:val="28"/>
          <w:lang w:eastAsia="en-US"/>
        </w:rPr>
        <w:t>проверяет готовность к Соревнованиям всех помещений, оборудования, инвентаря, соответствия их требованиям Правил, подписывает Акт приема места проведения Соревнований за сутки до начала Соревновани</w:t>
      </w:r>
      <w:r w:rsidR="00D60B65" w:rsidRPr="001C31DB">
        <w:rPr>
          <w:rFonts w:eastAsia="Calibri"/>
          <w:sz w:val="28"/>
          <w:szCs w:val="28"/>
          <w:lang w:eastAsia="en-US"/>
        </w:rPr>
        <w:t>й</w:t>
      </w:r>
      <w:r w:rsidRPr="001C31DB">
        <w:rPr>
          <w:rFonts w:eastAsia="Calibri"/>
          <w:sz w:val="28"/>
          <w:szCs w:val="28"/>
          <w:lang w:eastAsia="en-US"/>
        </w:rPr>
        <w:t xml:space="preserve"> и за 3 часа, при наличии необходимой документации;</w:t>
      </w:r>
    </w:p>
    <w:p w:rsidR="00DF743A" w:rsidRPr="001C31DB" w:rsidRDefault="00DF743A" w:rsidP="00FA3FF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 xml:space="preserve"> </w:t>
      </w:r>
      <w:r w:rsidR="00D60B65" w:rsidRPr="001C31DB">
        <w:rPr>
          <w:rFonts w:eastAsia="Calibri"/>
          <w:sz w:val="28"/>
          <w:szCs w:val="28"/>
          <w:lang w:eastAsia="en-US"/>
        </w:rPr>
        <w:t>- </w:t>
      </w:r>
      <w:r w:rsidRPr="001C31DB">
        <w:rPr>
          <w:rFonts w:eastAsia="Calibri"/>
          <w:sz w:val="28"/>
          <w:szCs w:val="28"/>
          <w:lang w:eastAsia="en-US"/>
        </w:rPr>
        <w:t>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начала, (решение принимается совместно с представителям</w:t>
      </w:r>
      <w:r w:rsidR="00FA3FF4">
        <w:rPr>
          <w:rFonts w:eastAsia="Calibri"/>
          <w:sz w:val="28"/>
          <w:szCs w:val="28"/>
          <w:lang w:eastAsia="en-US"/>
        </w:rPr>
        <w:t xml:space="preserve">и </w:t>
      </w:r>
      <w:r w:rsidR="0069479F">
        <w:rPr>
          <w:rFonts w:eastAsia="Calibri"/>
          <w:sz w:val="28"/>
          <w:szCs w:val="28"/>
          <w:lang w:eastAsia="en-US"/>
        </w:rPr>
        <w:t>Федераци</w:t>
      </w:r>
      <w:r w:rsidRPr="001C31DB">
        <w:rPr>
          <w:rFonts w:eastAsia="Calibri"/>
          <w:sz w:val="28"/>
          <w:szCs w:val="28"/>
          <w:lang w:eastAsia="en-US"/>
        </w:rPr>
        <w:t xml:space="preserve">и </w:t>
      </w:r>
      <w:r w:rsidR="00FA3FF4">
        <w:rPr>
          <w:rFonts w:eastAsia="Calibri"/>
          <w:sz w:val="28"/>
          <w:szCs w:val="28"/>
          <w:lang w:eastAsia="en-US"/>
        </w:rPr>
        <w:t xml:space="preserve">и </w:t>
      </w:r>
      <w:r w:rsidRPr="001C31DB">
        <w:rPr>
          <w:rFonts w:eastAsia="Calibri"/>
          <w:sz w:val="28"/>
          <w:szCs w:val="28"/>
          <w:lang w:eastAsia="en-US"/>
        </w:rPr>
        <w:t>ГКУ «</w:t>
      </w:r>
      <w:proofErr w:type="spellStart"/>
      <w:r w:rsidRPr="001C31DB">
        <w:rPr>
          <w:rFonts w:eastAsia="Calibri"/>
          <w:sz w:val="28"/>
          <w:szCs w:val="28"/>
          <w:lang w:eastAsia="en-US"/>
        </w:rPr>
        <w:t>ЦСТиСК</w:t>
      </w:r>
      <w:proofErr w:type="spellEnd"/>
      <w:r w:rsidRPr="001C31DB">
        <w:rPr>
          <w:rFonts w:eastAsia="Calibri"/>
          <w:sz w:val="28"/>
          <w:szCs w:val="28"/>
          <w:lang w:eastAsia="en-US"/>
        </w:rPr>
        <w:t xml:space="preserve"> Москомспорта);</w:t>
      </w:r>
    </w:p>
    <w:p w:rsidR="00DF743A" w:rsidRPr="001C31DB" w:rsidRDefault="00DF743A" w:rsidP="00DF743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 xml:space="preserve"> </w:t>
      </w:r>
      <w:r w:rsidR="00D60B65" w:rsidRPr="001C31DB">
        <w:rPr>
          <w:rFonts w:eastAsia="Calibri"/>
          <w:sz w:val="28"/>
          <w:szCs w:val="28"/>
          <w:lang w:eastAsia="en-US"/>
        </w:rPr>
        <w:t>- </w:t>
      </w:r>
      <w:r w:rsidRPr="001C31DB">
        <w:rPr>
          <w:rFonts w:eastAsia="Calibri"/>
          <w:sz w:val="28"/>
          <w:szCs w:val="28"/>
          <w:lang w:eastAsia="en-US"/>
        </w:rPr>
        <w:t>обладает иными правами и обязанностями в соответствии с правилами вида спорта.</w:t>
      </w:r>
    </w:p>
    <w:p w:rsidR="003531CB" w:rsidRPr="001C31DB" w:rsidRDefault="00DF743A" w:rsidP="003531C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>2.</w:t>
      </w:r>
      <w:r w:rsidR="00400AB7">
        <w:rPr>
          <w:rFonts w:eastAsia="Calibri"/>
          <w:sz w:val="28"/>
          <w:szCs w:val="28"/>
          <w:lang w:eastAsia="en-US"/>
        </w:rPr>
        <w:t>5</w:t>
      </w:r>
      <w:r w:rsidRPr="001C31DB">
        <w:rPr>
          <w:rFonts w:eastAsia="Calibri"/>
          <w:sz w:val="28"/>
          <w:szCs w:val="28"/>
          <w:lang w:eastAsia="en-US"/>
        </w:rPr>
        <w:t>.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3531CB" w:rsidRPr="001C31DB" w:rsidRDefault="003531CB" w:rsidP="00402758">
      <w:pPr>
        <w:ind w:firstLine="709"/>
        <w:jc w:val="both"/>
        <w:rPr>
          <w:color w:val="000000"/>
          <w:sz w:val="28"/>
          <w:szCs w:val="28"/>
        </w:rPr>
      </w:pPr>
    </w:p>
    <w:p w:rsidR="00E963BD" w:rsidRPr="001C31DB" w:rsidRDefault="00E963BD" w:rsidP="00402758">
      <w:pPr>
        <w:ind w:firstLine="709"/>
        <w:jc w:val="both"/>
        <w:rPr>
          <w:b/>
          <w:sz w:val="28"/>
          <w:szCs w:val="28"/>
        </w:rPr>
        <w:sectPr w:rsidR="00E963BD" w:rsidRPr="001C31DB" w:rsidSect="004E6278">
          <w:pgSz w:w="11906" w:h="16838"/>
          <w:pgMar w:top="851" w:right="851" w:bottom="851" w:left="1134" w:header="720" w:footer="720" w:gutter="0"/>
          <w:cols w:space="720"/>
          <w:docGrid w:linePitch="299"/>
        </w:sectPr>
      </w:pPr>
    </w:p>
    <w:p w:rsidR="007E3061" w:rsidRDefault="003531CB" w:rsidP="00402758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lastRenderedPageBreak/>
        <w:t>3</w:t>
      </w:r>
      <w:r w:rsidR="007E3061" w:rsidRPr="001C31DB">
        <w:rPr>
          <w:b/>
          <w:sz w:val="28"/>
          <w:szCs w:val="28"/>
        </w:rPr>
        <w:t xml:space="preserve">. Общие </w:t>
      </w:r>
      <w:r w:rsidR="00794FDD" w:rsidRPr="001C31DB">
        <w:rPr>
          <w:b/>
          <w:sz w:val="28"/>
          <w:szCs w:val="28"/>
        </w:rPr>
        <w:t xml:space="preserve">сведения о </w:t>
      </w:r>
      <w:r w:rsidR="00DF4E8B" w:rsidRPr="001C31DB">
        <w:rPr>
          <w:b/>
          <w:sz w:val="28"/>
          <w:szCs w:val="28"/>
        </w:rPr>
        <w:t>Соревнованиях</w:t>
      </w:r>
      <w:r w:rsidR="00107970" w:rsidRPr="001C31DB">
        <w:rPr>
          <w:b/>
          <w:sz w:val="28"/>
          <w:szCs w:val="28"/>
        </w:rPr>
        <w:t>*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276"/>
        <w:gridCol w:w="2381"/>
        <w:gridCol w:w="28"/>
        <w:gridCol w:w="1560"/>
        <w:gridCol w:w="929"/>
        <w:gridCol w:w="63"/>
        <w:gridCol w:w="1815"/>
        <w:gridCol w:w="28"/>
        <w:gridCol w:w="1237"/>
        <w:gridCol w:w="38"/>
        <w:gridCol w:w="2391"/>
        <w:gridCol w:w="19"/>
        <w:gridCol w:w="1534"/>
        <w:gridCol w:w="25"/>
        <w:gridCol w:w="1070"/>
      </w:tblGrid>
      <w:tr w:rsidR="00427648" w:rsidTr="00BC62C8">
        <w:trPr>
          <w:trHeight w:val="476"/>
        </w:trPr>
        <w:tc>
          <w:tcPr>
            <w:tcW w:w="392" w:type="dxa"/>
            <w:vMerge w:val="restart"/>
          </w:tcPr>
          <w:p w:rsidR="00427648" w:rsidRPr="00086F82" w:rsidRDefault="00427648" w:rsidP="00E21194">
            <w:pPr>
              <w:jc w:val="both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134" w:type="dxa"/>
            <w:vMerge w:val="restart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</w:tcPr>
          <w:p w:rsidR="00427648" w:rsidRPr="00086F82" w:rsidRDefault="00427648" w:rsidP="00162917">
            <w:pPr>
              <w:contextualSpacing/>
              <w:jc w:val="center"/>
              <w:rPr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Наименование соревнования</w:t>
            </w:r>
            <w:r w:rsidRPr="00086F82">
              <w:rPr>
                <w:sz w:val="16"/>
                <w:szCs w:val="16"/>
              </w:rPr>
              <w:br/>
              <w:t>в соответствии с ЕКП</w:t>
            </w:r>
          </w:p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560" w:type="dxa"/>
            <w:vMerge w:val="restart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  <w:lang w:val="en-US"/>
              </w:rPr>
              <w:t>C</w:t>
            </w:r>
            <w:r w:rsidRPr="00086F82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992" w:type="dxa"/>
            <w:gridSpan w:val="2"/>
            <w:vMerge w:val="restart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843" w:type="dxa"/>
            <w:gridSpan w:val="2"/>
            <w:vMerge w:val="restart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Спортивная квалификация спортсменов</w:t>
            </w:r>
            <w:r w:rsidRPr="00086F82">
              <w:rPr>
                <w:sz w:val="16"/>
                <w:szCs w:val="16"/>
              </w:rPr>
              <w:br/>
              <w:t>в соответствии с ЕВСК (спорт. разряд)</w:t>
            </w:r>
          </w:p>
        </w:tc>
        <w:tc>
          <w:tcPr>
            <w:tcW w:w="6314" w:type="dxa"/>
            <w:gridSpan w:val="7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427648" w:rsidTr="00BC62C8">
        <w:trPr>
          <w:trHeight w:val="1168"/>
        </w:trPr>
        <w:tc>
          <w:tcPr>
            <w:tcW w:w="392" w:type="dxa"/>
            <w:vMerge/>
          </w:tcPr>
          <w:p w:rsidR="00427648" w:rsidRPr="00086F82" w:rsidRDefault="00427648" w:rsidP="00E21194">
            <w:pPr>
              <w:jc w:val="both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34" w:type="dxa"/>
            <w:vMerge/>
          </w:tcPr>
          <w:p w:rsidR="00427648" w:rsidRPr="00086F82" w:rsidRDefault="00427648" w:rsidP="001629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27648" w:rsidRPr="00086F82" w:rsidRDefault="00427648" w:rsidP="00162917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427648" w:rsidRPr="00086F82" w:rsidRDefault="00427648" w:rsidP="001629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27648" w:rsidRPr="00086F82" w:rsidRDefault="00427648" w:rsidP="0016291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gridSpan w:val="2"/>
            <w:vMerge/>
          </w:tcPr>
          <w:p w:rsidR="00427648" w:rsidRPr="00086F82" w:rsidRDefault="00427648" w:rsidP="001629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</w:tcPr>
          <w:p w:rsidR="00427648" w:rsidRPr="00086F82" w:rsidRDefault="00427648" w:rsidP="001629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</w:tcPr>
          <w:p w:rsidR="00427648" w:rsidRPr="00086F82" w:rsidRDefault="00427648" w:rsidP="00162917">
            <w:pPr>
              <w:contextualSpacing/>
              <w:jc w:val="center"/>
              <w:rPr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559" w:type="dxa"/>
            <w:gridSpan w:val="2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70" w:type="dxa"/>
          </w:tcPr>
          <w:p w:rsidR="00427648" w:rsidRPr="00086F82" w:rsidRDefault="00427648" w:rsidP="00162917">
            <w:pPr>
              <w:jc w:val="center"/>
              <w:rPr>
                <w:b/>
                <w:sz w:val="16"/>
                <w:szCs w:val="16"/>
              </w:rPr>
            </w:pPr>
            <w:r w:rsidRPr="00086F82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427648" w:rsidTr="00162917">
        <w:tc>
          <w:tcPr>
            <w:tcW w:w="15920" w:type="dxa"/>
            <w:gridSpan w:val="17"/>
          </w:tcPr>
          <w:p w:rsidR="00427648" w:rsidRPr="00086F82" w:rsidRDefault="00162917" w:rsidP="00162917">
            <w:pPr>
              <w:jc w:val="center"/>
              <w:rPr>
                <w:b/>
                <w:sz w:val="23"/>
                <w:szCs w:val="23"/>
              </w:rPr>
            </w:pPr>
            <w:r w:rsidRPr="00086F82">
              <w:rPr>
                <w:b/>
                <w:bCs/>
                <w:sz w:val="23"/>
                <w:szCs w:val="23"/>
              </w:rPr>
              <w:t>Чемпионат Москвы</w:t>
            </w:r>
          </w:p>
        </w:tc>
      </w:tr>
      <w:tr w:rsidR="00162917" w:rsidTr="00BC62C8">
        <w:tc>
          <w:tcPr>
            <w:tcW w:w="392" w:type="dxa"/>
          </w:tcPr>
          <w:p w:rsidR="00162917" w:rsidRPr="00086F82" w:rsidRDefault="00162917" w:rsidP="00E21194">
            <w:pPr>
              <w:jc w:val="both"/>
              <w:rPr>
                <w:b/>
                <w:sz w:val="28"/>
                <w:szCs w:val="28"/>
              </w:rPr>
            </w:pPr>
          </w:p>
          <w:p w:rsidR="00E21194" w:rsidRPr="00086F82" w:rsidRDefault="00162917" w:rsidP="00E21194">
            <w:pPr>
              <w:jc w:val="both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62917" w:rsidRPr="00086F82" w:rsidRDefault="00162917" w:rsidP="00162917">
            <w:pPr>
              <w:jc w:val="center"/>
              <w:rPr>
                <w:bCs/>
                <w:sz w:val="20"/>
                <w:szCs w:val="20"/>
              </w:rPr>
            </w:pPr>
          </w:p>
          <w:p w:rsidR="00427648" w:rsidRPr="00086F82" w:rsidRDefault="00427648" w:rsidP="00162917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№ 38362</w:t>
            </w:r>
          </w:p>
          <w:p w:rsidR="00E21194" w:rsidRPr="00086F82" w:rsidRDefault="00E21194" w:rsidP="001629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62917" w:rsidRPr="00086F82" w:rsidRDefault="00162917" w:rsidP="00162917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427648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Чемпионат Москвы</w:t>
            </w:r>
          </w:p>
        </w:tc>
        <w:tc>
          <w:tcPr>
            <w:tcW w:w="2409" w:type="dxa"/>
            <w:gridSpan w:val="2"/>
          </w:tcPr>
          <w:p w:rsidR="00162917" w:rsidRPr="00086F82" w:rsidRDefault="00162917" w:rsidP="00162917">
            <w:pPr>
              <w:jc w:val="center"/>
              <w:rPr>
                <w:bCs/>
                <w:sz w:val="20"/>
                <w:szCs w:val="20"/>
              </w:rPr>
            </w:pPr>
          </w:p>
          <w:p w:rsidR="00427648" w:rsidRPr="00086F82" w:rsidRDefault="00427648" w:rsidP="00162917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«Международный центр бокса»,</w:t>
            </w:r>
          </w:p>
          <w:p w:rsidR="00427648" w:rsidRPr="00086F82" w:rsidRDefault="00427648" w:rsidP="00162917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г. Москва,</w:t>
            </w:r>
          </w:p>
          <w:p w:rsidR="00427648" w:rsidRPr="00086F82" w:rsidRDefault="00427648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 xml:space="preserve">пр. </w:t>
            </w:r>
            <w:proofErr w:type="spellStart"/>
            <w:r w:rsidRPr="00086F82">
              <w:rPr>
                <w:bCs/>
                <w:sz w:val="20"/>
                <w:szCs w:val="20"/>
              </w:rPr>
              <w:t>Новолужнецкий</w:t>
            </w:r>
            <w:proofErr w:type="spellEnd"/>
            <w:r w:rsidRPr="00086F82">
              <w:rPr>
                <w:bCs/>
                <w:sz w:val="20"/>
                <w:szCs w:val="20"/>
              </w:rPr>
              <w:t xml:space="preserve">, </w:t>
            </w:r>
            <w:r w:rsidR="00BC62C8">
              <w:rPr>
                <w:bCs/>
                <w:sz w:val="20"/>
                <w:szCs w:val="20"/>
              </w:rPr>
              <w:br/>
            </w:r>
            <w:r w:rsidRPr="00086F82">
              <w:rPr>
                <w:bCs/>
                <w:sz w:val="20"/>
                <w:szCs w:val="20"/>
              </w:rPr>
              <w:t>д. 13</w:t>
            </w:r>
          </w:p>
          <w:p w:rsidR="00E21194" w:rsidRPr="00086F82" w:rsidRDefault="00E21194" w:rsidP="001629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427648" w:rsidP="004A613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1-</w:t>
            </w:r>
            <w:r w:rsidR="004A6137">
              <w:rPr>
                <w:sz w:val="20"/>
                <w:szCs w:val="20"/>
              </w:rPr>
              <w:t>6</w:t>
            </w:r>
            <w:r w:rsidRPr="00086F82">
              <w:rPr>
                <w:sz w:val="20"/>
                <w:szCs w:val="20"/>
              </w:rPr>
              <w:t xml:space="preserve"> июня 2025 г</w:t>
            </w:r>
          </w:p>
        </w:tc>
        <w:tc>
          <w:tcPr>
            <w:tcW w:w="992" w:type="dxa"/>
            <w:gridSpan w:val="2"/>
          </w:tcPr>
          <w:p w:rsidR="00162917" w:rsidRPr="00086F82" w:rsidRDefault="00162917" w:rsidP="00162917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843" w:type="dxa"/>
            <w:gridSpan w:val="2"/>
          </w:tcPr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 xml:space="preserve">Мужчины - </w:t>
            </w:r>
            <w:r w:rsidRPr="00086F82">
              <w:rPr>
                <w:sz w:val="20"/>
                <w:szCs w:val="20"/>
                <w:lang w:val="en-US"/>
              </w:rPr>
              <w:t>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сп.р</w:t>
            </w:r>
            <w:proofErr w:type="spellEnd"/>
            <w:r w:rsidRPr="00086F82">
              <w:rPr>
                <w:sz w:val="20"/>
                <w:szCs w:val="20"/>
              </w:rPr>
              <w:t>.;</w:t>
            </w:r>
          </w:p>
          <w:p w:rsidR="00E21194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 xml:space="preserve">Женщины - </w:t>
            </w:r>
            <w:r w:rsidRPr="00086F82">
              <w:rPr>
                <w:sz w:val="20"/>
                <w:szCs w:val="20"/>
                <w:lang w:val="en-US"/>
              </w:rPr>
              <w:t>II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сп.р</w:t>
            </w:r>
            <w:proofErr w:type="spellEnd"/>
            <w:r w:rsidRPr="00086F82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</w:tcPr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Мужчины и женщины</w:t>
            </w:r>
          </w:p>
        </w:tc>
        <w:tc>
          <w:tcPr>
            <w:tcW w:w="2410" w:type="dxa"/>
            <w:gridSpan w:val="2"/>
          </w:tcPr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Мужчины: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51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63,5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67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71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86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92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92+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Женщины: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50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52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66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70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81 кг</w:t>
            </w:r>
          </w:p>
          <w:p w:rsidR="00E21194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81+ кг</w:t>
            </w:r>
          </w:p>
        </w:tc>
        <w:tc>
          <w:tcPr>
            <w:tcW w:w="1559" w:type="dxa"/>
            <w:gridSpan w:val="2"/>
          </w:tcPr>
          <w:p w:rsidR="00E21194" w:rsidRPr="00086F82" w:rsidRDefault="00E21194" w:rsidP="00162917">
            <w:pPr>
              <w:jc w:val="center"/>
              <w:rPr>
                <w:sz w:val="20"/>
                <w:szCs w:val="20"/>
              </w:rPr>
            </w:pP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025 007 1811Я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025 010 1611Ф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025 012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025 014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025 003 1611А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025 059 1811А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025 017 1611А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025 029 1611Ф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025 056 1811А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025 033 1611А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025 034 1611А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025 007 1811Я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025 009 1611С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025 011 1811С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025 012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025 014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025 018 1811С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025 021 1611С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025 024 1811С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025 031 1811Б</w:t>
            </w:r>
          </w:p>
          <w:p w:rsidR="00162917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025 032 1811Б</w:t>
            </w:r>
          </w:p>
        </w:tc>
        <w:tc>
          <w:tcPr>
            <w:tcW w:w="1070" w:type="dxa"/>
          </w:tcPr>
          <w:p w:rsidR="00162917" w:rsidRPr="00086F82" w:rsidRDefault="00162917" w:rsidP="00162917">
            <w:pPr>
              <w:jc w:val="center"/>
              <w:rPr>
                <w:b/>
                <w:sz w:val="20"/>
                <w:szCs w:val="20"/>
              </w:rPr>
            </w:pPr>
          </w:p>
          <w:p w:rsidR="00E21194" w:rsidRPr="00086F82" w:rsidRDefault="00162917" w:rsidP="00162917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25</w:t>
            </w:r>
          </w:p>
        </w:tc>
      </w:tr>
      <w:tr w:rsidR="00E114B3" w:rsidTr="00CE1BA3">
        <w:tc>
          <w:tcPr>
            <w:tcW w:w="15920" w:type="dxa"/>
            <w:gridSpan w:val="17"/>
          </w:tcPr>
          <w:p w:rsidR="00E114B3" w:rsidRPr="00086F82" w:rsidRDefault="00E114B3" w:rsidP="00E114B3">
            <w:pPr>
              <w:jc w:val="center"/>
              <w:rPr>
                <w:b/>
                <w:sz w:val="28"/>
                <w:szCs w:val="28"/>
              </w:rPr>
            </w:pPr>
            <w:r w:rsidRPr="00086F82">
              <w:rPr>
                <w:b/>
                <w:bCs/>
                <w:sz w:val="23"/>
                <w:szCs w:val="23"/>
              </w:rPr>
              <w:t>Первенство Москвы</w:t>
            </w:r>
          </w:p>
        </w:tc>
      </w:tr>
      <w:tr w:rsidR="00162917" w:rsidTr="00BC62C8">
        <w:tc>
          <w:tcPr>
            <w:tcW w:w="392" w:type="dxa"/>
          </w:tcPr>
          <w:p w:rsidR="00E114B3" w:rsidRPr="00086F82" w:rsidRDefault="00E114B3" w:rsidP="00E21194">
            <w:pPr>
              <w:jc w:val="both"/>
              <w:rPr>
                <w:sz w:val="20"/>
                <w:szCs w:val="20"/>
              </w:rPr>
            </w:pPr>
          </w:p>
          <w:p w:rsidR="00E21194" w:rsidRPr="00086F82" w:rsidRDefault="006E1456" w:rsidP="00E2119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№ 1581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Первенство Москвы</w:t>
            </w:r>
          </w:p>
        </w:tc>
        <w:tc>
          <w:tcPr>
            <w:tcW w:w="2409" w:type="dxa"/>
            <w:gridSpan w:val="2"/>
          </w:tcPr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«Международный центр бокса»,</w:t>
            </w: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г. Москва,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 xml:space="preserve">пр. </w:t>
            </w:r>
            <w:proofErr w:type="spellStart"/>
            <w:r w:rsidRPr="00086F82">
              <w:rPr>
                <w:bCs/>
                <w:sz w:val="20"/>
                <w:szCs w:val="20"/>
              </w:rPr>
              <w:t>Новолужнецкий</w:t>
            </w:r>
            <w:proofErr w:type="spellEnd"/>
            <w:r w:rsidRPr="00086F82">
              <w:rPr>
                <w:bCs/>
                <w:sz w:val="20"/>
                <w:szCs w:val="20"/>
              </w:rPr>
              <w:t xml:space="preserve">, </w:t>
            </w:r>
            <w:r w:rsidR="00BC62C8">
              <w:rPr>
                <w:bCs/>
                <w:sz w:val="20"/>
                <w:szCs w:val="20"/>
              </w:rPr>
              <w:br/>
            </w:r>
            <w:r w:rsidRPr="00086F82">
              <w:rPr>
                <w:bCs/>
                <w:sz w:val="20"/>
                <w:szCs w:val="20"/>
              </w:rPr>
              <w:t>д. 13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2644BA" w:rsidP="00E11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 февраля - </w:t>
            </w:r>
            <w:r>
              <w:rPr>
                <w:sz w:val="20"/>
                <w:szCs w:val="20"/>
              </w:rPr>
              <w:br/>
              <w:t xml:space="preserve">1 марта 2025 </w:t>
            </w:r>
            <w:r w:rsidR="00E114B3" w:rsidRPr="00FB4F40">
              <w:rPr>
                <w:sz w:val="20"/>
                <w:szCs w:val="20"/>
              </w:rPr>
              <w:t>г</w:t>
            </w:r>
          </w:p>
        </w:tc>
        <w:tc>
          <w:tcPr>
            <w:tcW w:w="992" w:type="dxa"/>
            <w:gridSpan w:val="2"/>
          </w:tcPr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Юниорки 19-22 лет -</w:t>
            </w:r>
            <w:r w:rsidRPr="00086F82">
              <w:rPr>
                <w:sz w:val="20"/>
                <w:szCs w:val="20"/>
                <w:lang w:val="en-US"/>
              </w:rPr>
              <w:t>II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сп.р</w:t>
            </w:r>
            <w:proofErr w:type="spellEnd"/>
            <w:r w:rsidRPr="00086F82">
              <w:rPr>
                <w:sz w:val="20"/>
                <w:szCs w:val="20"/>
              </w:rPr>
              <w:t>.;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юниорки 17-18 лет -</w:t>
            </w:r>
            <w:r w:rsidRPr="00086F82">
              <w:rPr>
                <w:sz w:val="20"/>
                <w:szCs w:val="20"/>
                <w:lang w:val="en-US"/>
              </w:rPr>
              <w:t>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юн.р</w:t>
            </w:r>
            <w:proofErr w:type="spellEnd"/>
            <w:r w:rsidRPr="00086F82">
              <w:rPr>
                <w:sz w:val="20"/>
                <w:szCs w:val="20"/>
              </w:rPr>
              <w:t>.;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девушки 15-16 лет -</w:t>
            </w:r>
            <w:r w:rsidRPr="00086F82">
              <w:rPr>
                <w:sz w:val="20"/>
                <w:szCs w:val="20"/>
                <w:lang w:val="en-US"/>
              </w:rPr>
              <w:t>II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юн.р</w:t>
            </w:r>
            <w:proofErr w:type="spellEnd"/>
            <w:r w:rsidRPr="00086F82">
              <w:rPr>
                <w:sz w:val="20"/>
                <w:szCs w:val="20"/>
              </w:rPr>
              <w:t>.;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девушки 13-14 лет -</w:t>
            </w:r>
            <w:r w:rsidRPr="00086F82">
              <w:rPr>
                <w:sz w:val="20"/>
                <w:szCs w:val="20"/>
                <w:lang w:val="en-US"/>
              </w:rPr>
              <w:t>III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юн.р</w:t>
            </w:r>
            <w:proofErr w:type="spellEnd"/>
            <w:r w:rsidRPr="00086F82">
              <w:rPr>
                <w:sz w:val="20"/>
                <w:szCs w:val="20"/>
              </w:rPr>
              <w:t>.;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юноши 15-16 лет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 xml:space="preserve"> –</w:t>
            </w:r>
            <w:r w:rsidRPr="00086F82">
              <w:rPr>
                <w:sz w:val="20"/>
                <w:szCs w:val="20"/>
                <w:lang w:val="en-US"/>
              </w:rPr>
              <w:t>II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юн.р</w:t>
            </w:r>
            <w:proofErr w:type="spellEnd"/>
            <w:r w:rsidRPr="00086F82">
              <w:rPr>
                <w:sz w:val="20"/>
                <w:szCs w:val="20"/>
              </w:rPr>
              <w:t>.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E114B3" w:rsidRPr="00086F82" w:rsidRDefault="00E114B3" w:rsidP="00BC62C8">
            <w:pPr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Юниорки 19-22 лет,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юниорки 17-18 лет,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девушки 15-16 лет,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девушки 13-14 лет,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юноши</w:t>
            </w: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15-16 лет</w:t>
            </w:r>
          </w:p>
        </w:tc>
        <w:tc>
          <w:tcPr>
            <w:tcW w:w="2410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Юниорки 19-22 года: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весовая категория 63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81+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Юниорки 17-18 лет: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81+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Девушки 15-16 лет: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80+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Девушки 13-14 лет: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36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38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весовая категория 70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Юноши 15-16 лет: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 кг</w:t>
            </w: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80+ кг</w:t>
            </w:r>
          </w:p>
        </w:tc>
        <w:tc>
          <w:tcPr>
            <w:tcW w:w="1559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025 009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025 011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025 018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025 021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025 024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025 031 1811Б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025 032 1811Б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025 009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025 011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025 018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025 021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025 024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025 031 1811Б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025 032 1811Б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025 006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025 009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025 011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025 018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025 021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025 024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025 029 1611Ф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025 030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025 055 1811Д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025 004 1811Д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025 002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025 057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025 005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025 006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025 010 1611Ф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025 019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025 024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025 006 1811Н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025 009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025 011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025 018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025 021 1611С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025 024 1811С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025 029 1611Ф</w:t>
            </w: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025 030 1811Н</w:t>
            </w:r>
          </w:p>
        </w:tc>
        <w:tc>
          <w:tcPr>
            <w:tcW w:w="1070" w:type="dxa"/>
          </w:tcPr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63</w:t>
            </w:r>
          </w:p>
        </w:tc>
      </w:tr>
      <w:tr w:rsidR="00E114B3" w:rsidTr="002644BA">
        <w:trPr>
          <w:trHeight w:val="438"/>
        </w:trPr>
        <w:tc>
          <w:tcPr>
            <w:tcW w:w="15920" w:type="dxa"/>
            <w:gridSpan w:val="17"/>
          </w:tcPr>
          <w:p w:rsidR="002644BA" w:rsidRPr="00086F82" w:rsidRDefault="00E114B3" w:rsidP="002644BA">
            <w:pPr>
              <w:jc w:val="center"/>
              <w:rPr>
                <w:b/>
                <w:bCs/>
                <w:sz w:val="23"/>
                <w:szCs w:val="23"/>
              </w:rPr>
            </w:pPr>
            <w:r w:rsidRPr="00086F82">
              <w:rPr>
                <w:b/>
                <w:bCs/>
                <w:sz w:val="23"/>
                <w:szCs w:val="23"/>
              </w:rPr>
              <w:lastRenderedPageBreak/>
              <w:t>Первенство Москвы</w:t>
            </w:r>
          </w:p>
        </w:tc>
      </w:tr>
      <w:tr w:rsidR="002644BA" w:rsidTr="00BC62C8">
        <w:trPr>
          <w:trHeight w:val="338"/>
        </w:trPr>
        <w:tc>
          <w:tcPr>
            <w:tcW w:w="392" w:type="dxa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№</w:t>
            </w:r>
            <w:r w:rsidRPr="002644BA">
              <w:rPr>
                <w:sz w:val="20"/>
                <w:szCs w:val="20"/>
              </w:rPr>
              <w:t xml:space="preserve"> </w:t>
            </w:r>
            <w:r w:rsidRPr="002644BA">
              <w:rPr>
                <w:bCs/>
                <w:sz w:val="20"/>
                <w:szCs w:val="20"/>
              </w:rPr>
              <w:t>94163</w:t>
            </w:r>
          </w:p>
        </w:tc>
        <w:tc>
          <w:tcPr>
            <w:tcW w:w="1276" w:type="dxa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Первенство Москвы</w:t>
            </w:r>
          </w:p>
        </w:tc>
        <w:tc>
          <w:tcPr>
            <w:tcW w:w="2381" w:type="dxa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«Международный центр бокса»,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г. Москва,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 xml:space="preserve">пр. </w:t>
            </w:r>
            <w:proofErr w:type="spellStart"/>
            <w:r w:rsidRPr="002644BA">
              <w:rPr>
                <w:bCs/>
                <w:sz w:val="20"/>
                <w:szCs w:val="20"/>
              </w:rPr>
              <w:t>Новолужнецкий</w:t>
            </w:r>
            <w:proofErr w:type="spellEnd"/>
            <w:r w:rsidRPr="002644BA">
              <w:rPr>
                <w:bCs/>
                <w:sz w:val="20"/>
                <w:szCs w:val="20"/>
              </w:rPr>
              <w:t>, д. 13</w:t>
            </w:r>
          </w:p>
        </w:tc>
        <w:tc>
          <w:tcPr>
            <w:tcW w:w="1588" w:type="dxa"/>
            <w:gridSpan w:val="2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10-15 марта 2025 г</w:t>
            </w:r>
          </w:p>
        </w:tc>
        <w:tc>
          <w:tcPr>
            <w:tcW w:w="929" w:type="dxa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150</w:t>
            </w:r>
          </w:p>
        </w:tc>
        <w:tc>
          <w:tcPr>
            <w:tcW w:w="1878" w:type="dxa"/>
            <w:gridSpan w:val="2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Юноши 13-14 лет –III юн. р.</w:t>
            </w:r>
          </w:p>
        </w:tc>
        <w:tc>
          <w:tcPr>
            <w:tcW w:w="1265" w:type="dxa"/>
            <w:gridSpan w:val="2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Юноши 13-14 лет</w:t>
            </w:r>
          </w:p>
        </w:tc>
        <w:tc>
          <w:tcPr>
            <w:tcW w:w="2429" w:type="dxa"/>
            <w:gridSpan w:val="2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Юноши 13-14 лет: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40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42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44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46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48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50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52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54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57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60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63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66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70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75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80 кг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весовая категория 90 кг</w:t>
            </w:r>
          </w:p>
        </w:tc>
        <w:tc>
          <w:tcPr>
            <w:tcW w:w="1553" w:type="dxa"/>
            <w:gridSpan w:val="2"/>
          </w:tcPr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Default="002644BA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025 002 1811Н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025 057 1811Н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025 005 1811Н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025 006 1811Н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025 007 1811Я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025 009 1811Б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025 011 1811С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025 012 1611Я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025 014 1611Я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025 016 1611Я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025 018 1811С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025 021 1611С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025 024 1811С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025 026 1611Я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025 029 1611Ф</w:t>
            </w: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 w:rsidRPr="002644BA">
              <w:rPr>
                <w:bCs/>
                <w:sz w:val="20"/>
                <w:szCs w:val="20"/>
              </w:rPr>
              <w:t>025 053 1811Ю</w:t>
            </w:r>
          </w:p>
        </w:tc>
        <w:tc>
          <w:tcPr>
            <w:tcW w:w="1095" w:type="dxa"/>
            <w:gridSpan w:val="2"/>
          </w:tcPr>
          <w:p w:rsidR="002644BA" w:rsidRPr="002644BA" w:rsidRDefault="002644BA">
            <w:pPr>
              <w:rPr>
                <w:bCs/>
                <w:sz w:val="20"/>
                <w:szCs w:val="20"/>
              </w:rPr>
            </w:pPr>
          </w:p>
          <w:p w:rsidR="002644BA" w:rsidRPr="002644BA" w:rsidRDefault="002644BA" w:rsidP="002644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</w:tr>
      <w:tr w:rsidR="002644BA" w:rsidTr="00CE1BA3">
        <w:trPr>
          <w:trHeight w:val="263"/>
        </w:trPr>
        <w:tc>
          <w:tcPr>
            <w:tcW w:w="15920" w:type="dxa"/>
            <w:gridSpan w:val="17"/>
          </w:tcPr>
          <w:p w:rsidR="002644BA" w:rsidRDefault="002644BA" w:rsidP="00E114B3">
            <w:pPr>
              <w:jc w:val="center"/>
              <w:rPr>
                <w:b/>
                <w:bCs/>
                <w:sz w:val="23"/>
                <w:szCs w:val="23"/>
              </w:rPr>
            </w:pPr>
            <w:r w:rsidRPr="002644BA">
              <w:rPr>
                <w:b/>
                <w:bCs/>
                <w:sz w:val="23"/>
                <w:szCs w:val="23"/>
              </w:rPr>
              <w:t>Первенство Москвы</w:t>
            </w:r>
          </w:p>
        </w:tc>
      </w:tr>
      <w:tr w:rsidR="00162917" w:rsidTr="00BC62C8">
        <w:tc>
          <w:tcPr>
            <w:tcW w:w="392" w:type="dxa"/>
          </w:tcPr>
          <w:p w:rsidR="00086F82" w:rsidRPr="00086F82" w:rsidRDefault="00086F82" w:rsidP="00E114B3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2644BA" w:rsidP="00E11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086F82" w:rsidRPr="00086F82" w:rsidRDefault="00086F82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№ 56347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86F82" w:rsidRPr="00086F82" w:rsidRDefault="00086F82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Первенство Москвы</w:t>
            </w:r>
          </w:p>
        </w:tc>
        <w:tc>
          <w:tcPr>
            <w:tcW w:w="2409" w:type="dxa"/>
            <w:gridSpan w:val="2"/>
          </w:tcPr>
          <w:p w:rsidR="00086F82" w:rsidRPr="00086F82" w:rsidRDefault="00086F82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«Международный центр бокса»,</w:t>
            </w: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>г. Москва,</w:t>
            </w:r>
          </w:p>
          <w:p w:rsidR="00E114B3" w:rsidRPr="00086F82" w:rsidRDefault="00E114B3" w:rsidP="00E114B3">
            <w:pPr>
              <w:jc w:val="center"/>
              <w:rPr>
                <w:bCs/>
                <w:sz w:val="20"/>
                <w:szCs w:val="20"/>
              </w:rPr>
            </w:pPr>
            <w:r w:rsidRPr="00086F82">
              <w:rPr>
                <w:bCs/>
                <w:sz w:val="20"/>
                <w:szCs w:val="20"/>
              </w:rPr>
              <w:t xml:space="preserve">пр. </w:t>
            </w:r>
            <w:proofErr w:type="spellStart"/>
            <w:r w:rsidRPr="00086F82">
              <w:rPr>
                <w:bCs/>
                <w:sz w:val="20"/>
                <w:szCs w:val="20"/>
              </w:rPr>
              <w:t>Новолужнецкий</w:t>
            </w:r>
            <w:proofErr w:type="spellEnd"/>
            <w:r w:rsidRPr="00086F82">
              <w:rPr>
                <w:bCs/>
                <w:sz w:val="20"/>
                <w:szCs w:val="20"/>
              </w:rPr>
              <w:t>, д. 13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086F82" w:rsidRPr="00086F82" w:rsidRDefault="00086F82" w:rsidP="00E114B3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FB4F40">
              <w:rPr>
                <w:sz w:val="20"/>
                <w:szCs w:val="20"/>
              </w:rPr>
              <w:t>24-29 марта 2025 г</w:t>
            </w:r>
          </w:p>
        </w:tc>
        <w:tc>
          <w:tcPr>
            <w:tcW w:w="992" w:type="dxa"/>
            <w:gridSpan w:val="2"/>
          </w:tcPr>
          <w:p w:rsidR="00086F82" w:rsidRPr="00086F82" w:rsidRDefault="00086F82" w:rsidP="00E114B3">
            <w:pPr>
              <w:jc w:val="center"/>
              <w:rPr>
                <w:bCs/>
                <w:sz w:val="20"/>
                <w:szCs w:val="20"/>
              </w:rPr>
            </w:pPr>
          </w:p>
          <w:p w:rsidR="00E21194" w:rsidRPr="00086F82" w:rsidRDefault="002644BA" w:rsidP="00E114B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E114B3" w:rsidRPr="00086F82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843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Юниоры 19-22 лет –</w:t>
            </w:r>
            <w:r w:rsidRPr="00086F82">
              <w:rPr>
                <w:sz w:val="20"/>
                <w:szCs w:val="20"/>
                <w:lang w:val="en-US"/>
              </w:rPr>
              <w:t>I</w:t>
            </w:r>
            <w:r w:rsidRPr="00086F82">
              <w:rPr>
                <w:sz w:val="20"/>
                <w:szCs w:val="20"/>
              </w:rPr>
              <w:t xml:space="preserve"> </w:t>
            </w:r>
            <w:proofErr w:type="spellStart"/>
            <w:r w:rsidRPr="00086F82">
              <w:rPr>
                <w:sz w:val="20"/>
                <w:szCs w:val="20"/>
              </w:rPr>
              <w:t>сп.р</w:t>
            </w:r>
            <w:proofErr w:type="spellEnd"/>
            <w:r w:rsidRPr="00086F82">
              <w:rPr>
                <w:sz w:val="20"/>
                <w:szCs w:val="20"/>
              </w:rPr>
              <w:t>.,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 xml:space="preserve">Юниоры 17-18 лет – </w:t>
            </w:r>
            <w:r w:rsidRPr="00086F82">
              <w:rPr>
                <w:sz w:val="20"/>
                <w:szCs w:val="20"/>
                <w:lang w:val="en-US"/>
              </w:rPr>
              <w:t>I</w:t>
            </w:r>
            <w:r w:rsidRPr="00086F82">
              <w:rPr>
                <w:sz w:val="20"/>
                <w:szCs w:val="20"/>
              </w:rPr>
              <w:t xml:space="preserve"> юн. р.,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Юниоры 19-22 лет,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Юниоры 17-18 лет,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Юниоры 19-22 года: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63,5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весовая категория 71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92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92+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Юниоры 17-18 лет: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48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54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57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63,5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67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71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75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80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86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92 кг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весовая категория 92+ кг</w:t>
            </w: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025 010 1611Ф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025 003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025 059 1811А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lastRenderedPageBreak/>
              <w:t>025 017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025 029 1611Ф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025 056 1811А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025 033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025 034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025 007 1811Я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025 010 1611Ф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025 012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025 014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025 003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025 059 1811А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025 017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025 026 1611Я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025 029 1611Ф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025 056 1811А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025 033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  <w:r w:rsidRPr="00086F82">
              <w:rPr>
                <w:sz w:val="20"/>
                <w:szCs w:val="20"/>
              </w:rPr>
              <w:t>025 034 1611А</w:t>
            </w:r>
          </w:p>
          <w:p w:rsidR="00E114B3" w:rsidRPr="00086F82" w:rsidRDefault="00E114B3" w:rsidP="00E114B3">
            <w:pPr>
              <w:jc w:val="center"/>
              <w:rPr>
                <w:sz w:val="20"/>
                <w:szCs w:val="20"/>
              </w:rPr>
            </w:pPr>
          </w:p>
          <w:p w:rsidR="00E21194" w:rsidRPr="00086F82" w:rsidRDefault="00E21194" w:rsidP="00E11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</w:tcPr>
          <w:p w:rsidR="002644BA" w:rsidRDefault="002644BA" w:rsidP="00E114B3">
            <w:pPr>
              <w:jc w:val="center"/>
              <w:rPr>
                <w:bCs/>
                <w:sz w:val="20"/>
                <w:szCs w:val="20"/>
                <w:lang w:val="en-US"/>
              </w:rPr>
            </w:pPr>
          </w:p>
          <w:p w:rsidR="002644BA" w:rsidRPr="002644BA" w:rsidRDefault="002644BA" w:rsidP="00E114B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</w:t>
            </w:r>
          </w:p>
        </w:tc>
      </w:tr>
    </w:tbl>
    <w:p w:rsidR="00E21194" w:rsidRPr="001C31DB" w:rsidRDefault="00E21194" w:rsidP="00E21194">
      <w:pPr>
        <w:ind w:firstLine="709"/>
        <w:jc w:val="both"/>
        <w:rPr>
          <w:b/>
          <w:sz w:val="28"/>
          <w:szCs w:val="28"/>
        </w:rPr>
      </w:pPr>
    </w:p>
    <w:p w:rsidR="00400AB7" w:rsidRDefault="00107970" w:rsidP="00400AB7">
      <w:pPr>
        <w:pStyle w:val="aa"/>
        <w:ind w:left="0"/>
        <w:rPr>
          <w:sz w:val="22"/>
          <w:szCs w:val="22"/>
        </w:rPr>
      </w:pPr>
      <w:r w:rsidRPr="001C31DB">
        <w:rPr>
          <w:sz w:val="22"/>
          <w:szCs w:val="22"/>
        </w:rPr>
        <w:t>*Требования настоящего Положения (места, сроки проведения, программа соревнований, условия допуска участников, а также условия подведения соревнований) детализируются Регламентами проведения конкретных соревнований, и не могут ему противоречить.</w:t>
      </w:r>
    </w:p>
    <w:p w:rsidR="00400AB7" w:rsidRDefault="00400AB7" w:rsidP="00400AB7">
      <w:pPr>
        <w:pStyle w:val="aa"/>
        <w:ind w:left="0"/>
        <w:rPr>
          <w:sz w:val="22"/>
          <w:szCs w:val="22"/>
        </w:rPr>
      </w:pPr>
      <w:r w:rsidRPr="00400AB7">
        <w:rPr>
          <w:sz w:val="22"/>
          <w:szCs w:val="22"/>
        </w:rPr>
        <w:t>Ссылка на страницу соревнований в информационно-телекоммуникационной сети «Интернет»</w:t>
      </w:r>
      <w:r>
        <w:rPr>
          <w:sz w:val="22"/>
          <w:szCs w:val="22"/>
        </w:rPr>
        <w:t xml:space="preserve"> </w:t>
      </w:r>
      <w:hyperlink r:id="rId8" w:history="1">
        <w:r w:rsidRPr="0090259D">
          <w:rPr>
            <w:rStyle w:val="a8"/>
            <w:sz w:val="22"/>
            <w:szCs w:val="22"/>
          </w:rPr>
          <w:t>https://mos-boxing.ru/</w:t>
        </w:r>
      </w:hyperlink>
      <w:r>
        <w:rPr>
          <w:sz w:val="22"/>
          <w:szCs w:val="22"/>
        </w:rPr>
        <w:t>.</w:t>
      </w:r>
    </w:p>
    <w:p w:rsidR="00400AB7" w:rsidRDefault="00400AB7" w:rsidP="00400AB7">
      <w:pPr>
        <w:pStyle w:val="aa"/>
        <w:ind w:left="0"/>
        <w:rPr>
          <w:sz w:val="22"/>
          <w:szCs w:val="22"/>
        </w:rPr>
      </w:pPr>
    </w:p>
    <w:p w:rsidR="00400AB7" w:rsidRDefault="00400AB7" w:rsidP="005C390F">
      <w:pPr>
        <w:pStyle w:val="aa"/>
        <w:spacing w:after="0"/>
        <w:ind w:left="0"/>
        <w:jc w:val="both"/>
        <w:rPr>
          <w:sz w:val="22"/>
          <w:szCs w:val="22"/>
        </w:rPr>
      </w:pPr>
    </w:p>
    <w:p w:rsidR="00400AB7" w:rsidRDefault="00400AB7" w:rsidP="005C390F">
      <w:pPr>
        <w:pStyle w:val="aa"/>
        <w:spacing w:after="0"/>
        <w:ind w:left="0"/>
        <w:jc w:val="both"/>
        <w:rPr>
          <w:sz w:val="22"/>
          <w:szCs w:val="22"/>
        </w:rPr>
      </w:pPr>
    </w:p>
    <w:p w:rsidR="00400AB7" w:rsidRPr="001C31DB" w:rsidRDefault="00400AB7" w:rsidP="005C390F">
      <w:pPr>
        <w:pStyle w:val="aa"/>
        <w:spacing w:after="0"/>
        <w:ind w:left="0"/>
        <w:jc w:val="both"/>
        <w:rPr>
          <w:sz w:val="22"/>
          <w:szCs w:val="22"/>
        </w:rPr>
        <w:sectPr w:rsidR="00400AB7" w:rsidRPr="001C31DB" w:rsidSect="006C6AC8">
          <w:pgSz w:w="16838" w:h="11906" w:orient="landscape"/>
          <w:pgMar w:top="719" w:right="567" w:bottom="567" w:left="567" w:header="720" w:footer="720" w:gutter="0"/>
          <w:cols w:space="720"/>
          <w:docGrid w:linePitch="299"/>
        </w:sectPr>
      </w:pPr>
    </w:p>
    <w:p w:rsidR="00FA7EA4" w:rsidRPr="00657CD2" w:rsidRDefault="003531CB" w:rsidP="00657CD2">
      <w:pPr>
        <w:pStyle w:val="afe"/>
        <w:keepNext/>
        <w:keepLines/>
        <w:numPr>
          <w:ilvl w:val="0"/>
          <w:numId w:val="30"/>
        </w:numPr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lastRenderedPageBreak/>
        <w:t>Обеспечение безопасности участников и зрителей</w:t>
      </w:r>
    </w:p>
    <w:p w:rsidR="003531CB" w:rsidRPr="001C31DB" w:rsidRDefault="003531CB" w:rsidP="002F4DF6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31DB">
        <w:rPr>
          <w:rFonts w:eastAsia="Calibri"/>
          <w:sz w:val="28"/>
          <w:szCs w:val="28"/>
          <w:lang w:eastAsia="en-US"/>
        </w:rPr>
        <w:t xml:space="preserve">4.1. Соревнования, включенные в ЕКП, проводятся на спортивных сооружениях, внесенных во </w:t>
      </w:r>
      <w:r w:rsidR="002F4DF6" w:rsidRPr="001C31DB">
        <w:rPr>
          <w:rFonts w:eastAsia="Calibri"/>
          <w:sz w:val="28"/>
          <w:szCs w:val="28"/>
          <w:lang w:eastAsia="en-US"/>
        </w:rPr>
        <w:t>В</w:t>
      </w:r>
      <w:r w:rsidRPr="001C31DB">
        <w:rPr>
          <w:rFonts w:eastAsia="Calibri"/>
          <w:sz w:val="28"/>
          <w:szCs w:val="28"/>
          <w:lang w:eastAsia="en-US"/>
        </w:rPr>
        <w:t>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</w:t>
      </w:r>
      <w:r w:rsidR="002F4DF6" w:rsidRPr="001C31DB">
        <w:rPr>
          <w:rFonts w:eastAsia="Calibri"/>
          <w:sz w:val="28"/>
          <w:szCs w:val="28"/>
          <w:lang w:eastAsia="en-US"/>
        </w:rPr>
        <w:br/>
      </w:r>
      <w:r w:rsidRPr="001C31DB">
        <w:rPr>
          <w:rFonts w:eastAsia="Calibri"/>
          <w:sz w:val="28"/>
          <w:szCs w:val="28"/>
          <w:lang w:eastAsia="en-US"/>
        </w:rPr>
        <w:t>и безопасности участников</w:t>
      </w:r>
      <w:r w:rsidR="002F4DF6" w:rsidRPr="001C31DB">
        <w:rPr>
          <w:rFonts w:eastAsia="Calibri"/>
          <w:sz w:val="28"/>
          <w:szCs w:val="28"/>
          <w:lang w:eastAsia="en-US"/>
        </w:rPr>
        <w:t xml:space="preserve"> </w:t>
      </w:r>
      <w:r w:rsidRPr="001C31DB">
        <w:rPr>
          <w:rFonts w:eastAsia="Calibri"/>
          <w:sz w:val="28"/>
          <w:szCs w:val="28"/>
          <w:lang w:eastAsia="en-US"/>
        </w:rPr>
        <w:t>и зрителей, а также при условии наличия актов готовности физкультурного</w:t>
      </w:r>
      <w:r w:rsidR="002F4DF6" w:rsidRPr="001C31DB">
        <w:rPr>
          <w:rFonts w:eastAsia="Calibri"/>
          <w:sz w:val="28"/>
          <w:szCs w:val="28"/>
          <w:lang w:eastAsia="en-US"/>
        </w:rPr>
        <w:t xml:space="preserve"> </w:t>
      </w:r>
      <w:r w:rsidRPr="001C31DB">
        <w:rPr>
          <w:rFonts w:eastAsia="Calibri"/>
          <w:sz w:val="28"/>
          <w:szCs w:val="28"/>
          <w:lang w:eastAsia="en-US"/>
        </w:rPr>
        <w:t>и спортивного сооружения к проведению мероприятий, утвержденных в установленном порядке.</w:t>
      </w:r>
    </w:p>
    <w:p w:rsid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4.2. </w:t>
      </w:r>
      <w:r w:rsidRPr="00400AB7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соревнований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соревнований, действующими на момент проведения соревнования, включая Правила посещения объекта, на котором проводится соревнование.</w:t>
      </w:r>
    </w:p>
    <w:p w:rsidR="00400AB7" w:rsidRP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Pr="00400AB7">
        <w:rPr>
          <w:rFonts w:eastAsia="Calibri"/>
          <w:sz w:val="28"/>
          <w:szCs w:val="28"/>
          <w:lang w:eastAsia="en-US"/>
        </w:rPr>
        <w:t>4.3.</w:t>
      </w:r>
      <w:r w:rsidRPr="00400AB7">
        <w:rPr>
          <w:rFonts w:eastAsia="Calibri"/>
          <w:sz w:val="28"/>
          <w:szCs w:val="28"/>
          <w:lang w:eastAsia="en-US"/>
        </w:rPr>
        <w:tab/>
        <w:t>Не допускается проведение соревнований в отсутствии:</w:t>
      </w:r>
    </w:p>
    <w:p w:rsidR="00400AB7" w:rsidRP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ab/>
        <w:t xml:space="preserve">уведомления соответствующего территориального органа внутренних дел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о месте, дате и сроке проведения соревнований, направленного не позднее чем за месяц до даты начала соревнований;</w:t>
      </w:r>
    </w:p>
    <w:p w:rsidR="00400AB7" w:rsidRP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ab/>
        <w:t xml:space="preserve">уведомления префекта соответствующего административного округа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г. Москвы, направленного не позднее чем за месяц до даты начала соревнований, которое должно содержать информацию о названии, программе с указанием места, времени, условиях организационного обеспечения проведения, предполагаемого количества участников, адресов электронной почты и номеров контактных телефонов;</w:t>
      </w:r>
    </w:p>
    <w:p w:rsidR="00400AB7" w:rsidRP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ab/>
        <w:t>плана мероприятий, утвержденного организ</w:t>
      </w:r>
      <w:r>
        <w:rPr>
          <w:rFonts w:eastAsia="Calibri"/>
          <w:sz w:val="28"/>
          <w:szCs w:val="28"/>
          <w:lang w:eastAsia="en-US"/>
        </w:rPr>
        <w:t xml:space="preserve">аторами соревнований совместно </w:t>
      </w:r>
      <w:r w:rsidRPr="00400AB7">
        <w:rPr>
          <w:rFonts w:eastAsia="Calibri"/>
          <w:sz w:val="28"/>
          <w:szCs w:val="28"/>
          <w:lang w:eastAsia="en-US"/>
        </w:rPr>
        <w:t xml:space="preserve">с собственником (пользователем) объекта спорта по согласованию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с территориальными органами внутренних дел в соответствии с типовым планом мероприятий и с учетом Положения (регламента) о соревнованиях;</w:t>
      </w:r>
    </w:p>
    <w:p w:rsid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ab/>
        <w:t>актов готовности спортивного сооружения к проведению соревнований, подписанных за сутки и за т</w:t>
      </w:r>
      <w:r>
        <w:rPr>
          <w:rFonts w:eastAsia="Calibri"/>
          <w:sz w:val="28"/>
          <w:szCs w:val="28"/>
          <w:lang w:eastAsia="en-US"/>
        </w:rPr>
        <w:t>ри часа до начала соревнований.</w:t>
      </w:r>
    </w:p>
    <w:p w:rsidR="003531CB" w:rsidRPr="001C31DB" w:rsidRDefault="00400AB7" w:rsidP="00A03F9B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Pr="00400AB7">
        <w:rPr>
          <w:rFonts w:eastAsia="Calibri"/>
          <w:sz w:val="28"/>
          <w:szCs w:val="28"/>
          <w:lang w:eastAsia="en-US"/>
        </w:rPr>
        <w:t>4.4.</w:t>
      </w:r>
      <w:r w:rsidR="00A03F9B" w:rsidRPr="00A03F9B">
        <w:rPr>
          <w:rFonts w:eastAsia="Calibri"/>
          <w:sz w:val="28"/>
          <w:szCs w:val="28"/>
          <w:lang w:eastAsia="en-US"/>
        </w:rPr>
        <w:tab/>
        <w:t>Медицинское обеспечение соревнований осуществляется Федерацией в соответствии с Приказом Министерства здравоохранения Российской Федерации</w:t>
      </w:r>
      <w:r w:rsidR="00A03F9B">
        <w:rPr>
          <w:rFonts w:eastAsia="Calibri"/>
          <w:sz w:val="28"/>
          <w:szCs w:val="28"/>
          <w:lang w:eastAsia="en-US"/>
        </w:rPr>
        <w:t xml:space="preserve"> </w:t>
      </w:r>
      <w:r w:rsidR="00A03F9B" w:rsidRPr="00A03F9B">
        <w:rPr>
          <w:rFonts w:eastAsia="Calibri"/>
          <w:sz w:val="28"/>
          <w:szCs w:val="28"/>
          <w:lang w:eastAsia="en-US"/>
        </w:rPr>
        <w:t xml:space="preserve">от 23 октября 2020 г. № 1144 -н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="00A03F9B">
        <w:rPr>
          <w:rFonts w:eastAsia="Calibri"/>
          <w:sz w:val="28"/>
          <w:szCs w:val="28"/>
          <w:lang w:eastAsia="en-US"/>
        </w:rPr>
        <w:br/>
      </w:r>
      <w:r w:rsidR="00A03F9B" w:rsidRPr="00A03F9B">
        <w:rPr>
          <w:rFonts w:eastAsia="Calibri"/>
          <w:sz w:val="28"/>
          <w:szCs w:val="28"/>
          <w:lang w:eastAsia="en-US"/>
        </w:rPr>
        <w:t>и обороне» (ГТО)» и форм медицинских заключений о допуске к участию физкультурных и спортивных мероприятиях</w:t>
      </w:r>
      <w:r w:rsidR="003531CB" w:rsidRPr="001C31DB">
        <w:rPr>
          <w:rFonts w:eastAsia="Calibri"/>
          <w:sz w:val="28"/>
          <w:szCs w:val="28"/>
          <w:lang w:eastAsia="en-US"/>
        </w:rPr>
        <w:tab/>
      </w:r>
    </w:p>
    <w:p w:rsidR="0017727A" w:rsidRPr="002B043C" w:rsidRDefault="003531CB" w:rsidP="0017727A">
      <w:pPr>
        <w:jc w:val="both"/>
        <w:rPr>
          <w:color w:val="000000"/>
          <w:sz w:val="28"/>
          <w:szCs w:val="28"/>
        </w:rPr>
      </w:pPr>
      <w:r w:rsidRPr="001C31DB">
        <w:rPr>
          <w:rFonts w:eastAsia="Calibri"/>
          <w:sz w:val="28"/>
          <w:szCs w:val="28"/>
          <w:lang w:eastAsia="en-US"/>
        </w:rPr>
        <w:tab/>
        <w:t>4.</w:t>
      </w:r>
      <w:r w:rsidR="00817327">
        <w:rPr>
          <w:rFonts w:eastAsia="Calibri"/>
          <w:sz w:val="28"/>
          <w:szCs w:val="28"/>
          <w:lang w:eastAsia="en-US"/>
        </w:rPr>
        <w:t>5</w:t>
      </w:r>
      <w:r w:rsidRPr="00E06ADE">
        <w:rPr>
          <w:rFonts w:eastAsia="Calibri"/>
          <w:sz w:val="28"/>
          <w:szCs w:val="28"/>
          <w:lang w:eastAsia="en-US"/>
        </w:rPr>
        <w:t>.</w:t>
      </w:r>
      <w:r w:rsidR="0017727A" w:rsidRPr="00E06ADE">
        <w:rPr>
          <w:sz w:val="28"/>
          <w:szCs w:val="28"/>
        </w:rPr>
        <w:t xml:space="preserve"> Во время проведения Соревнований Федерация обеспечивает присутствие спортивного врача и бригады скорой помощи</w:t>
      </w:r>
      <w:r w:rsidR="007054AC" w:rsidRPr="00E06ADE">
        <w:rPr>
          <w:sz w:val="28"/>
          <w:szCs w:val="28"/>
        </w:rPr>
        <w:t xml:space="preserve"> класса «С»</w:t>
      </w:r>
      <w:r w:rsidR="0017727A" w:rsidRPr="00E06ADE">
        <w:rPr>
          <w:sz w:val="28"/>
          <w:szCs w:val="28"/>
        </w:rPr>
        <w:t xml:space="preserve">. </w:t>
      </w:r>
      <w:r w:rsidR="0017727A" w:rsidRPr="00E06ADE">
        <w:rPr>
          <w:color w:val="000000"/>
          <w:sz w:val="28"/>
          <w:szCs w:val="28"/>
        </w:rPr>
        <w:t>Машина скорой помощи, располагается вблизи от служебного входа в спортивное сооружение.</w:t>
      </w:r>
      <w:r w:rsidR="0017727A" w:rsidRPr="002B043C">
        <w:rPr>
          <w:color w:val="000000"/>
          <w:sz w:val="28"/>
          <w:szCs w:val="28"/>
        </w:rPr>
        <w:t xml:space="preserve"> </w:t>
      </w:r>
    </w:p>
    <w:p w:rsidR="00400AB7" w:rsidRPr="00400AB7" w:rsidRDefault="00400AB7" w:rsidP="00400AB7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>4.6.</w:t>
      </w:r>
      <w:r w:rsidRPr="00400AB7">
        <w:rPr>
          <w:rFonts w:eastAsia="Calibri"/>
          <w:sz w:val="28"/>
          <w:szCs w:val="28"/>
          <w:lang w:eastAsia="en-US"/>
        </w:rPr>
        <w:tab/>
        <w:t>Организатор соревнований долж</w:t>
      </w:r>
      <w:r w:rsidR="00ED26EE">
        <w:rPr>
          <w:rFonts w:eastAsia="Calibri"/>
          <w:sz w:val="28"/>
          <w:szCs w:val="28"/>
          <w:lang w:eastAsia="en-US"/>
        </w:rPr>
        <w:t>е</w:t>
      </w:r>
      <w:r w:rsidRPr="00400AB7">
        <w:rPr>
          <w:rFonts w:eastAsia="Calibri"/>
          <w:sz w:val="28"/>
          <w:szCs w:val="28"/>
          <w:lang w:eastAsia="en-US"/>
        </w:rPr>
        <w:t>н обеспечить:</w:t>
      </w:r>
    </w:p>
    <w:p w:rsidR="00400AB7" w:rsidRP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lastRenderedPageBreak/>
        <w:tab/>
        <w:t>условия беспрепятственного въезда и отъезда машины скорой помощи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с территории спортивного сооружения;</w:t>
      </w:r>
    </w:p>
    <w:p w:rsidR="00400AB7" w:rsidRPr="00400AB7" w:rsidRDefault="00400AB7" w:rsidP="00400AB7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ab/>
        <w:t xml:space="preserve">место для спортивного врача или бригады скорой помощи вблизи </w:t>
      </w:r>
      <w:r>
        <w:rPr>
          <w:rFonts w:eastAsia="Calibri"/>
          <w:sz w:val="28"/>
          <w:szCs w:val="28"/>
          <w:lang w:eastAsia="en-US"/>
        </w:rPr>
        <w:br/>
      </w:r>
      <w:r w:rsidRPr="00400AB7">
        <w:rPr>
          <w:rFonts w:eastAsia="Calibri"/>
          <w:sz w:val="28"/>
          <w:szCs w:val="28"/>
          <w:lang w:eastAsia="en-US"/>
        </w:rPr>
        <w:t>от соревновательной площадки.</w:t>
      </w:r>
    </w:p>
    <w:p w:rsidR="009D7992" w:rsidRPr="00FB4F40" w:rsidRDefault="00400AB7" w:rsidP="00FB4F40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00AB7">
        <w:rPr>
          <w:rFonts w:eastAsia="Calibri"/>
          <w:sz w:val="28"/>
          <w:szCs w:val="28"/>
          <w:lang w:eastAsia="en-US"/>
        </w:rPr>
        <w:t>4.7.</w:t>
      </w:r>
      <w:r w:rsidRPr="00400AB7">
        <w:rPr>
          <w:rFonts w:eastAsia="Calibri"/>
          <w:sz w:val="28"/>
          <w:szCs w:val="28"/>
          <w:lang w:eastAsia="en-US"/>
        </w:rPr>
        <w:tab/>
        <w:t>Участники и гости соревнований обязаны строго соблюдать условия данного Положения и Правила посещения объектов спорта, на которых проводятся соревнования.</w:t>
      </w:r>
    </w:p>
    <w:p w:rsidR="007E3061" w:rsidRPr="00657CD2" w:rsidRDefault="003C0203" w:rsidP="00657CD2">
      <w:pPr>
        <w:pStyle w:val="aa"/>
        <w:spacing w:after="0"/>
        <w:ind w:left="0"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 xml:space="preserve">5. </w:t>
      </w:r>
      <w:r w:rsidR="007E3061" w:rsidRPr="001C31DB">
        <w:rPr>
          <w:b/>
          <w:sz w:val="28"/>
          <w:szCs w:val="28"/>
        </w:rPr>
        <w:t>Требования к участникам и условия их допуска</w:t>
      </w:r>
    </w:p>
    <w:p w:rsidR="008C55B7" w:rsidRPr="001C31DB" w:rsidRDefault="008C55B7" w:rsidP="008C55B7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 xml:space="preserve">5.1. К участию в Соревнованиях допускаются спортсмены физкультурно-спортивных организаций города Москвы </w:t>
      </w:r>
      <w:r w:rsidR="000B04EC" w:rsidRPr="001C31DB">
        <w:rPr>
          <w:sz w:val="28"/>
          <w:szCs w:val="28"/>
        </w:rPr>
        <w:t xml:space="preserve">и организаций, реализующих дополнительные образовательные программы спортивной подготовки </w:t>
      </w:r>
      <w:r w:rsidRPr="001C31DB">
        <w:rPr>
          <w:sz w:val="28"/>
          <w:szCs w:val="28"/>
        </w:rPr>
        <w:t>по виду спорта «бокс»</w:t>
      </w:r>
      <w:r w:rsidR="000B04EC" w:rsidRPr="001C31DB">
        <w:rPr>
          <w:sz w:val="28"/>
          <w:szCs w:val="28"/>
        </w:rPr>
        <w:t>,</w:t>
      </w:r>
      <w:r w:rsidRPr="001C31DB">
        <w:rPr>
          <w:sz w:val="28"/>
          <w:szCs w:val="28"/>
        </w:rPr>
        <w:t xml:space="preserve"> при наличии допуска врача к Соревнованиям.</w:t>
      </w:r>
    </w:p>
    <w:p w:rsidR="008C55B7" w:rsidRPr="001C31DB" w:rsidRDefault="008C55B7" w:rsidP="008C55B7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5.2. Настоящее Положение является основанием для участия спортсменов</w:t>
      </w:r>
      <w:r w:rsidR="009359A9" w:rsidRPr="001C31DB">
        <w:rPr>
          <w:sz w:val="28"/>
          <w:szCs w:val="28"/>
        </w:rPr>
        <w:br/>
      </w:r>
      <w:r w:rsidRPr="001C31DB">
        <w:rPr>
          <w:sz w:val="28"/>
          <w:szCs w:val="28"/>
        </w:rPr>
        <w:t>и тренеров</w:t>
      </w:r>
      <w:r w:rsidR="009359A9" w:rsidRPr="001C31DB">
        <w:rPr>
          <w:sz w:val="28"/>
          <w:szCs w:val="28"/>
        </w:rPr>
        <w:t xml:space="preserve">/тренеров-преподавателей </w:t>
      </w:r>
      <w:r w:rsidRPr="001C31DB">
        <w:rPr>
          <w:sz w:val="28"/>
          <w:szCs w:val="28"/>
        </w:rPr>
        <w:t>города Москвы в Соревнованиях.</w:t>
      </w:r>
    </w:p>
    <w:p w:rsidR="008C55B7" w:rsidRPr="001C31DB" w:rsidRDefault="008C55B7" w:rsidP="008C55B7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 xml:space="preserve">5.3. Участники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1C31DB">
        <w:rPr>
          <w:sz w:val="28"/>
          <w:szCs w:val="28"/>
        </w:rPr>
        <w:t>Минспорта</w:t>
      </w:r>
      <w:proofErr w:type="spellEnd"/>
      <w:r w:rsidRPr="001C31DB">
        <w:rPr>
          <w:sz w:val="28"/>
          <w:szCs w:val="28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:rsidR="008C55B7" w:rsidRPr="001C31DB" w:rsidRDefault="008C55B7" w:rsidP="008C55B7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5.4. Участие в Соревнованиях осуществляется только при наличии оригинала договора о страховании жизни, здоровья и от несчастных случаев, который предоставляется в комиссию по допуску на к</w:t>
      </w:r>
      <w:r w:rsidR="004F0EE0" w:rsidRPr="001C31DB">
        <w:rPr>
          <w:sz w:val="28"/>
          <w:szCs w:val="28"/>
        </w:rPr>
        <w:t>аждого участника Соревнований.</w:t>
      </w:r>
      <w:r w:rsidR="004F0EE0" w:rsidRPr="001C31DB">
        <w:rPr>
          <w:sz w:val="28"/>
          <w:szCs w:val="28"/>
        </w:rPr>
        <w:tab/>
      </w:r>
    </w:p>
    <w:p w:rsidR="00D5785D" w:rsidRDefault="008C55B7" w:rsidP="00D5785D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5.5.</w:t>
      </w:r>
      <w:r w:rsidR="00D5785D" w:rsidRPr="00D5785D">
        <w:rPr>
          <w:sz w:val="28"/>
          <w:szCs w:val="28"/>
        </w:rPr>
        <w:tab/>
        <w:t xml:space="preserve">За подлинность документов, представленных в комиссию по допуску, несет ответственность представитель организации, направившей спортсмена </w:t>
      </w:r>
      <w:r w:rsidR="00657CD2">
        <w:rPr>
          <w:sz w:val="28"/>
          <w:szCs w:val="28"/>
        </w:rPr>
        <w:br/>
      </w:r>
      <w:r w:rsidR="00D5785D" w:rsidRPr="00D5785D">
        <w:rPr>
          <w:sz w:val="28"/>
          <w:szCs w:val="28"/>
        </w:rPr>
        <w:t xml:space="preserve">на соревнования (при отсутствии представителя сам спортсмен), в соответствии </w:t>
      </w:r>
      <w:r w:rsidR="00657CD2">
        <w:rPr>
          <w:sz w:val="28"/>
          <w:szCs w:val="28"/>
        </w:rPr>
        <w:br/>
      </w:r>
      <w:r w:rsidR="00D5785D" w:rsidRPr="00D5785D">
        <w:rPr>
          <w:sz w:val="28"/>
          <w:szCs w:val="28"/>
        </w:rPr>
        <w:t>с законодательством Российской Федерации.</w:t>
      </w:r>
    </w:p>
    <w:p w:rsidR="00D5785D" w:rsidRPr="00D5785D" w:rsidRDefault="00D5785D" w:rsidP="00D578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 </w:t>
      </w:r>
      <w:r w:rsidRPr="00D5785D">
        <w:rPr>
          <w:sz w:val="28"/>
          <w:szCs w:val="28"/>
        </w:rPr>
        <w:t>К участию в соревнованиях допускаются спортсмены возрастных групп:</w:t>
      </w:r>
    </w:p>
    <w:p w:rsidR="00D5785D" w:rsidRPr="00D5785D" w:rsidRDefault="00D5785D" w:rsidP="00D5785D">
      <w:pPr>
        <w:ind w:firstLine="709"/>
        <w:jc w:val="both"/>
        <w:rPr>
          <w:sz w:val="28"/>
          <w:szCs w:val="28"/>
        </w:rPr>
      </w:pPr>
      <w:r w:rsidRPr="00D5785D">
        <w:rPr>
          <w:sz w:val="28"/>
          <w:szCs w:val="28"/>
        </w:rPr>
        <w:t xml:space="preserve">Чемпионат Москвы: </w:t>
      </w:r>
    </w:p>
    <w:p w:rsidR="00D5785D" w:rsidRPr="00D5785D" w:rsidRDefault="00D5785D" w:rsidP="00D5785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мужчины, женщины 19-40 лет (2006-1985 г.р.)</w:t>
      </w:r>
    </w:p>
    <w:p w:rsidR="00D5785D" w:rsidRPr="00D5785D" w:rsidRDefault="00D5785D" w:rsidP="00D5785D">
      <w:pPr>
        <w:jc w:val="both"/>
        <w:rPr>
          <w:sz w:val="28"/>
          <w:szCs w:val="28"/>
        </w:rPr>
      </w:pPr>
      <w:r w:rsidRPr="00D5785D">
        <w:rPr>
          <w:sz w:val="28"/>
          <w:szCs w:val="28"/>
        </w:rPr>
        <w:tab/>
        <w:t>Первенство Москвы:</w:t>
      </w:r>
    </w:p>
    <w:p w:rsidR="00D5785D" w:rsidRPr="00D5785D" w:rsidRDefault="00D5785D" w:rsidP="00657C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юниоры, юниорки </w:t>
      </w:r>
      <w:r w:rsidRPr="00D5785D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D5785D">
        <w:rPr>
          <w:sz w:val="28"/>
          <w:szCs w:val="28"/>
        </w:rPr>
        <w:t>-2</w:t>
      </w:r>
      <w:r>
        <w:rPr>
          <w:sz w:val="28"/>
          <w:szCs w:val="28"/>
        </w:rPr>
        <w:t>2 лет (2006-2003 г.р.)</w:t>
      </w:r>
    </w:p>
    <w:p w:rsidR="00D5785D" w:rsidRPr="00D5785D" w:rsidRDefault="00D5785D" w:rsidP="00657C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юниоры, юниорки </w:t>
      </w:r>
      <w:r w:rsidRPr="00D5785D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D5785D">
        <w:rPr>
          <w:sz w:val="28"/>
          <w:szCs w:val="28"/>
        </w:rPr>
        <w:t>-1</w:t>
      </w:r>
      <w:r>
        <w:rPr>
          <w:sz w:val="28"/>
          <w:szCs w:val="28"/>
        </w:rPr>
        <w:t>8 лет (</w:t>
      </w:r>
      <w:r w:rsidRPr="00D5785D">
        <w:rPr>
          <w:sz w:val="28"/>
          <w:szCs w:val="28"/>
        </w:rPr>
        <w:t>200</w:t>
      </w:r>
      <w:r>
        <w:rPr>
          <w:sz w:val="28"/>
          <w:szCs w:val="28"/>
        </w:rPr>
        <w:t>8</w:t>
      </w:r>
      <w:r w:rsidRPr="00D5785D">
        <w:rPr>
          <w:sz w:val="28"/>
          <w:szCs w:val="28"/>
        </w:rPr>
        <w:t>-200</w:t>
      </w:r>
      <w:r>
        <w:rPr>
          <w:sz w:val="28"/>
          <w:szCs w:val="28"/>
        </w:rPr>
        <w:t>7</w:t>
      </w:r>
      <w:r w:rsidRPr="00D5785D">
        <w:rPr>
          <w:sz w:val="28"/>
          <w:szCs w:val="28"/>
        </w:rPr>
        <w:t xml:space="preserve"> </w:t>
      </w:r>
      <w:r>
        <w:rPr>
          <w:sz w:val="28"/>
          <w:szCs w:val="28"/>
        </w:rPr>
        <w:t>г.р.)</w:t>
      </w:r>
    </w:p>
    <w:p w:rsidR="00D5785D" w:rsidRPr="00D5785D" w:rsidRDefault="00D5785D" w:rsidP="00657C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юноши и девушки </w:t>
      </w:r>
      <w:r w:rsidRPr="00D5785D">
        <w:rPr>
          <w:sz w:val="28"/>
          <w:szCs w:val="28"/>
        </w:rPr>
        <w:t>15-1</w:t>
      </w:r>
      <w:r>
        <w:rPr>
          <w:sz w:val="28"/>
          <w:szCs w:val="28"/>
        </w:rPr>
        <w:t>6</w:t>
      </w:r>
      <w:r w:rsidRPr="00D5785D">
        <w:rPr>
          <w:sz w:val="28"/>
          <w:szCs w:val="28"/>
        </w:rPr>
        <w:t xml:space="preserve"> </w:t>
      </w:r>
      <w:r>
        <w:rPr>
          <w:sz w:val="28"/>
          <w:szCs w:val="28"/>
        </w:rPr>
        <w:t>лет (</w:t>
      </w:r>
      <w:r w:rsidRPr="00D5785D">
        <w:rPr>
          <w:sz w:val="28"/>
          <w:szCs w:val="28"/>
        </w:rPr>
        <w:t>20</w:t>
      </w:r>
      <w:r>
        <w:rPr>
          <w:sz w:val="28"/>
          <w:szCs w:val="28"/>
        </w:rPr>
        <w:t>10</w:t>
      </w:r>
      <w:r w:rsidRPr="00D5785D">
        <w:rPr>
          <w:sz w:val="28"/>
          <w:szCs w:val="28"/>
        </w:rPr>
        <w:t>-20</w:t>
      </w:r>
      <w:r>
        <w:rPr>
          <w:sz w:val="28"/>
          <w:szCs w:val="28"/>
        </w:rPr>
        <w:t>09</w:t>
      </w:r>
      <w:r w:rsidRPr="00D5785D">
        <w:rPr>
          <w:sz w:val="28"/>
          <w:szCs w:val="28"/>
        </w:rPr>
        <w:t xml:space="preserve"> </w:t>
      </w:r>
      <w:r>
        <w:rPr>
          <w:sz w:val="28"/>
          <w:szCs w:val="28"/>
        </w:rPr>
        <w:t>г.р.)</w:t>
      </w:r>
    </w:p>
    <w:p w:rsidR="008C55B7" w:rsidRPr="001C31DB" w:rsidRDefault="00D5785D" w:rsidP="00657C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юноши и девушки 13-14 лет (2012-2011 г.р.)</w:t>
      </w:r>
    </w:p>
    <w:p w:rsidR="00A82AC1" w:rsidRPr="001C31DB" w:rsidRDefault="0052387F" w:rsidP="00A62195">
      <w:pPr>
        <w:ind w:firstLine="708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5.</w:t>
      </w:r>
      <w:r w:rsidR="00D5785D">
        <w:rPr>
          <w:sz w:val="28"/>
          <w:szCs w:val="28"/>
        </w:rPr>
        <w:t>7</w:t>
      </w:r>
      <w:r w:rsidR="00252C18" w:rsidRPr="001C31DB">
        <w:rPr>
          <w:sz w:val="28"/>
          <w:szCs w:val="28"/>
        </w:rPr>
        <w:t>.</w:t>
      </w:r>
      <w:r w:rsidR="00165C59" w:rsidRPr="001C31DB">
        <w:rPr>
          <w:sz w:val="28"/>
          <w:szCs w:val="28"/>
        </w:rPr>
        <w:t xml:space="preserve"> </w:t>
      </w:r>
      <w:r w:rsidR="00A82AC1" w:rsidRPr="001C31DB">
        <w:rPr>
          <w:sz w:val="28"/>
          <w:szCs w:val="28"/>
        </w:rPr>
        <w:t xml:space="preserve">Допуск участников к </w:t>
      </w:r>
      <w:r w:rsidR="009D7992" w:rsidRPr="001C31DB">
        <w:rPr>
          <w:sz w:val="28"/>
          <w:szCs w:val="28"/>
        </w:rPr>
        <w:t>С</w:t>
      </w:r>
      <w:r w:rsidR="00A82AC1" w:rsidRPr="001C31DB">
        <w:rPr>
          <w:sz w:val="28"/>
          <w:szCs w:val="28"/>
        </w:rPr>
        <w:t>оревнованиям осуществляет</w:t>
      </w:r>
      <w:r w:rsidR="00B16E16" w:rsidRPr="001C31DB">
        <w:rPr>
          <w:sz w:val="28"/>
          <w:szCs w:val="28"/>
        </w:rPr>
        <w:t xml:space="preserve"> комиссия </w:t>
      </w:r>
      <w:r w:rsidR="00D5785D">
        <w:rPr>
          <w:sz w:val="28"/>
          <w:szCs w:val="28"/>
        </w:rPr>
        <w:br/>
      </w:r>
      <w:r w:rsidR="00B16E16" w:rsidRPr="001C31DB">
        <w:rPr>
          <w:sz w:val="28"/>
          <w:szCs w:val="28"/>
        </w:rPr>
        <w:t xml:space="preserve">по допуску, в состав </w:t>
      </w:r>
      <w:r w:rsidR="00A82AC1" w:rsidRPr="001C31DB">
        <w:rPr>
          <w:sz w:val="28"/>
          <w:szCs w:val="28"/>
        </w:rPr>
        <w:t>которой входят: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>главный судья;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>главный секретарь;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>спортивный врач;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 xml:space="preserve">технический делегат от </w:t>
      </w:r>
      <w:r w:rsidR="00650E6D" w:rsidRPr="001C31DB">
        <w:rPr>
          <w:sz w:val="28"/>
          <w:szCs w:val="28"/>
        </w:rPr>
        <w:t>Общероссийской общественной организации «Федерация бокса России»</w:t>
      </w:r>
      <w:r w:rsidR="00E57D26" w:rsidRPr="001C31DB">
        <w:rPr>
          <w:sz w:val="28"/>
          <w:szCs w:val="28"/>
        </w:rPr>
        <w:t xml:space="preserve"> (далее – Федерация бокса России)</w:t>
      </w:r>
      <w:r w:rsidRPr="001C31DB">
        <w:rPr>
          <w:sz w:val="28"/>
          <w:szCs w:val="28"/>
        </w:rPr>
        <w:t>.</w:t>
      </w:r>
    </w:p>
    <w:p w:rsidR="00A82AC1" w:rsidRPr="001C31DB" w:rsidRDefault="00A82AC1" w:rsidP="00A82AC1">
      <w:pPr>
        <w:ind w:firstLine="708"/>
        <w:jc w:val="both"/>
        <w:rPr>
          <w:b/>
          <w:sz w:val="28"/>
          <w:szCs w:val="28"/>
        </w:rPr>
      </w:pPr>
      <w:r w:rsidRPr="001C31DB">
        <w:rPr>
          <w:sz w:val="28"/>
          <w:szCs w:val="28"/>
        </w:rPr>
        <w:t xml:space="preserve">Комиссия по допуску начинает свою работу в первый день </w:t>
      </w:r>
      <w:r w:rsidR="009D7992" w:rsidRPr="001C31DB">
        <w:rPr>
          <w:sz w:val="28"/>
          <w:szCs w:val="28"/>
        </w:rPr>
        <w:t>С</w:t>
      </w:r>
      <w:r w:rsidRPr="001C31DB">
        <w:rPr>
          <w:sz w:val="28"/>
          <w:szCs w:val="28"/>
        </w:rPr>
        <w:t>оревнований.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Порядок и сроки проведения жеребьевки и составление пар: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lastRenderedPageBreak/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 xml:space="preserve">жеребьевка проводится главным судьей </w:t>
      </w:r>
      <w:r w:rsidR="009D7992" w:rsidRPr="001C31DB">
        <w:rPr>
          <w:sz w:val="28"/>
          <w:szCs w:val="28"/>
        </w:rPr>
        <w:t>С</w:t>
      </w:r>
      <w:r w:rsidRPr="001C31DB">
        <w:rPr>
          <w:sz w:val="28"/>
          <w:szCs w:val="28"/>
        </w:rPr>
        <w:t xml:space="preserve">оревнований по окончании медицинского осмотра и взвешивания спортсменов, в присутствии представителей команд; </w:t>
      </w:r>
    </w:p>
    <w:p w:rsidR="00A82AC1" w:rsidRPr="001C31DB" w:rsidRDefault="00A82AC1" w:rsidP="00A82AC1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>при проведении жеребьевки может быть проведено рассеивание сильнейших спортсменов;</w:t>
      </w:r>
    </w:p>
    <w:p w:rsidR="00A82AC1" w:rsidRPr="001C31DB" w:rsidRDefault="00A82AC1" w:rsidP="004F0EE0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650E6D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 xml:space="preserve">по окончании жеребьевки главным судьей составляется график </w:t>
      </w:r>
      <w:r w:rsidR="00D5785D">
        <w:rPr>
          <w:sz w:val="28"/>
          <w:szCs w:val="28"/>
        </w:rPr>
        <w:t>с</w:t>
      </w:r>
      <w:r w:rsidRPr="001C31DB">
        <w:rPr>
          <w:sz w:val="28"/>
          <w:szCs w:val="28"/>
        </w:rPr>
        <w:t>оревнований по дням.</w:t>
      </w:r>
    </w:p>
    <w:p w:rsidR="004C5F17" w:rsidRPr="00D5785D" w:rsidRDefault="00D5785D" w:rsidP="00D5785D">
      <w:pPr>
        <w:ind w:firstLine="709"/>
        <w:jc w:val="both"/>
        <w:rPr>
          <w:sz w:val="28"/>
          <w:szCs w:val="28"/>
        </w:rPr>
      </w:pPr>
      <w:r w:rsidRPr="00D5785D">
        <w:rPr>
          <w:sz w:val="28"/>
          <w:szCs w:val="28"/>
        </w:rPr>
        <w:t>5.8. Для участия в спортивных соревнованиях спортсмен должен достичь установленного возраста в календарный год проведения спортивных соревнований</w:t>
      </w:r>
    </w:p>
    <w:p w:rsidR="00252C18" w:rsidRPr="00657CD2" w:rsidRDefault="00252C18" w:rsidP="00657CD2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6. Заявки на участие</w:t>
      </w:r>
    </w:p>
    <w:p w:rsidR="00D5785D" w:rsidRDefault="0039479F" w:rsidP="00D5785D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6</w:t>
      </w:r>
      <w:r w:rsidR="00D5785D">
        <w:rPr>
          <w:sz w:val="28"/>
          <w:szCs w:val="28"/>
        </w:rPr>
        <w:t>.1.</w:t>
      </w:r>
      <w:r w:rsidR="00D5785D">
        <w:rPr>
          <w:sz w:val="28"/>
          <w:szCs w:val="28"/>
        </w:rPr>
        <w:tab/>
        <w:t>Именные з</w:t>
      </w:r>
      <w:r w:rsidR="00D5785D" w:rsidRPr="00D5785D">
        <w:rPr>
          <w:sz w:val="28"/>
          <w:szCs w:val="28"/>
        </w:rPr>
        <w:t xml:space="preserve">аявки на участие в соревнованиях (Приложение 1) предоставляются в комиссию по допуску участников, подписанные руководителями организаций или их официальными представителями, с отметкой «допущен» напротив каждой фамилии спортсмена, заверенные подписью врача по спортивной медицине и его личной печатью. Заявка на участие </w:t>
      </w:r>
      <w:r w:rsidR="00D5785D">
        <w:rPr>
          <w:sz w:val="28"/>
          <w:szCs w:val="28"/>
        </w:rPr>
        <w:br/>
      </w:r>
      <w:r w:rsidR="00D5785D" w:rsidRPr="00D5785D">
        <w:rPr>
          <w:sz w:val="28"/>
          <w:szCs w:val="28"/>
        </w:rPr>
        <w:t>в соревнованиях подписывается врачом по спортивной медицине с расшифровкой фамилии, имени, отчества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 В случае, если в заявке нет печати врача, предоставляется персональная медицинская справка о допуске спортсмена к соревнованиям, подписанная врачом по спортивной медицине с расшифровкой фамилии, имени, отчества и заверенная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39479F" w:rsidRPr="001C31DB" w:rsidRDefault="0039479F" w:rsidP="0039479F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С подробной информацие</w:t>
      </w:r>
      <w:r w:rsidR="009D7992" w:rsidRPr="001C31DB">
        <w:rPr>
          <w:sz w:val="28"/>
          <w:szCs w:val="28"/>
        </w:rPr>
        <w:t>й о сроках и местах проведения С</w:t>
      </w:r>
      <w:r w:rsidRPr="001C31DB">
        <w:rPr>
          <w:sz w:val="28"/>
          <w:szCs w:val="28"/>
        </w:rPr>
        <w:t xml:space="preserve">оревнований можно ознакомиться на сайте </w:t>
      </w:r>
      <w:r w:rsidR="002F1230" w:rsidRPr="001C31DB">
        <w:rPr>
          <w:sz w:val="28"/>
          <w:szCs w:val="28"/>
        </w:rPr>
        <w:t>Ф</w:t>
      </w:r>
      <w:r w:rsidRPr="001C31DB">
        <w:rPr>
          <w:sz w:val="28"/>
          <w:szCs w:val="28"/>
        </w:rPr>
        <w:t xml:space="preserve">едерации по адресу: </w:t>
      </w:r>
      <w:hyperlink r:id="rId9" w:history="1">
        <w:proofErr w:type="gramStart"/>
        <w:r w:rsidR="00612A69" w:rsidRPr="00936E13">
          <w:rPr>
            <w:rStyle w:val="a8"/>
            <w:sz w:val="28"/>
            <w:szCs w:val="28"/>
            <w:lang w:val="en-US"/>
          </w:rPr>
          <w:t>http</w:t>
        </w:r>
        <w:r w:rsidR="00612A69" w:rsidRPr="00936E13">
          <w:rPr>
            <w:rStyle w:val="a8"/>
            <w:sz w:val="28"/>
            <w:szCs w:val="28"/>
          </w:rPr>
          <w:t>://</w:t>
        </w:r>
        <w:r w:rsidR="00612A69" w:rsidRPr="00936E13">
          <w:rPr>
            <w:rStyle w:val="a8"/>
            <w:sz w:val="28"/>
            <w:szCs w:val="28"/>
            <w:lang w:val="en-US"/>
          </w:rPr>
          <w:t>www</w:t>
        </w:r>
        <w:r w:rsidR="00612A69" w:rsidRPr="00936E13">
          <w:rPr>
            <w:rStyle w:val="a8"/>
            <w:sz w:val="28"/>
            <w:szCs w:val="28"/>
          </w:rPr>
          <w:t>.</w:t>
        </w:r>
        <w:proofErr w:type="spellStart"/>
        <w:r w:rsidR="00612A69" w:rsidRPr="00936E13">
          <w:rPr>
            <w:rStyle w:val="a8"/>
            <w:sz w:val="28"/>
            <w:szCs w:val="28"/>
            <w:lang w:val="en-US"/>
          </w:rPr>
          <w:t>mos</w:t>
        </w:r>
        <w:proofErr w:type="spellEnd"/>
        <w:r w:rsidR="00612A69" w:rsidRPr="00936E13">
          <w:rPr>
            <w:rStyle w:val="a8"/>
            <w:sz w:val="28"/>
            <w:szCs w:val="28"/>
          </w:rPr>
          <w:t>-</w:t>
        </w:r>
        <w:r w:rsidR="00612A69" w:rsidRPr="00936E13">
          <w:rPr>
            <w:rStyle w:val="a8"/>
            <w:sz w:val="28"/>
            <w:szCs w:val="28"/>
            <w:lang w:val="en-US"/>
          </w:rPr>
          <w:t>boxing</w:t>
        </w:r>
        <w:r w:rsidR="00612A69" w:rsidRPr="00936E13">
          <w:rPr>
            <w:rStyle w:val="a8"/>
            <w:sz w:val="28"/>
            <w:szCs w:val="28"/>
          </w:rPr>
          <w:t>.</w:t>
        </w:r>
        <w:proofErr w:type="spellStart"/>
        <w:r w:rsidR="00612A69" w:rsidRPr="00936E13">
          <w:rPr>
            <w:rStyle w:val="a8"/>
            <w:sz w:val="28"/>
            <w:szCs w:val="28"/>
            <w:lang w:val="en-US"/>
          </w:rPr>
          <w:t>ru</w:t>
        </w:r>
        <w:proofErr w:type="spellEnd"/>
        <w:r w:rsidR="00612A69" w:rsidRPr="00936E13">
          <w:rPr>
            <w:rStyle w:val="a8"/>
            <w:sz w:val="28"/>
            <w:szCs w:val="28"/>
          </w:rPr>
          <w:t>/</w:t>
        </w:r>
      </w:hyperlink>
      <w:r w:rsidR="00612A69">
        <w:rPr>
          <w:sz w:val="28"/>
          <w:szCs w:val="28"/>
        </w:rPr>
        <w:t xml:space="preserve"> .</w:t>
      </w:r>
      <w:proofErr w:type="gramEnd"/>
      <w:r w:rsidR="00612A69">
        <w:rPr>
          <w:sz w:val="28"/>
          <w:szCs w:val="28"/>
        </w:rPr>
        <w:t xml:space="preserve"> </w:t>
      </w:r>
      <w:r w:rsidR="00612A69" w:rsidRPr="00E06ADE">
        <w:rPr>
          <w:sz w:val="28"/>
          <w:szCs w:val="28"/>
        </w:rPr>
        <w:t xml:space="preserve">Телефон для справок </w:t>
      </w:r>
      <w:r w:rsidR="00E06ADE" w:rsidRPr="00E06ADE">
        <w:rPr>
          <w:sz w:val="28"/>
          <w:szCs w:val="28"/>
        </w:rPr>
        <w:t>8-936-136-20-32.</w:t>
      </w:r>
    </w:p>
    <w:p w:rsidR="004F0EE0" w:rsidRPr="001C31DB" w:rsidRDefault="004F0EE0" w:rsidP="004F0EE0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6.2.</w:t>
      </w:r>
      <w:r w:rsidR="00D5785D" w:rsidRPr="00D5785D">
        <w:rPr>
          <w:sz w:val="28"/>
          <w:szCs w:val="28"/>
        </w:rPr>
        <w:tab/>
        <w:t xml:space="preserve">На каждого участника в комиссию </w:t>
      </w:r>
      <w:r w:rsidRPr="001C31DB">
        <w:rPr>
          <w:sz w:val="28"/>
          <w:szCs w:val="28"/>
        </w:rPr>
        <w:t>по допуску представителями команд представляются следующие документы:</w:t>
      </w:r>
    </w:p>
    <w:p w:rsidR="00625608" w:rsidRDefault="00625608" w:rsidP="006256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25608">
        <w:rPr>
          <w:sz w:val="28"/>
          <w:szCs w:val="28"/>
        </w:rPr>
        <w:tab/>
        <w:t>именная заявка, заверенная руководителем направляющей организации, медицинским учреждением спортивного профиля и представителем спортивной команды. В заявке должны быть указаны дата и срок действия медицинского допуска к соревнованиям;</w:t>
      </w:r>
    </w:p>
    <w:p w:rsidR="004F0EE0" w:rsidRPr="001C31DB" w:rsidRDefault="004F0EE0" w:rsidP="00625608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 паспорт боксера;</w:t>
      </w:r>
    </w:p>
    <w:p w:rsidR="004F0EE0" w:rsidRPr="001C31DB" w:rsidRDefault="004F0EE0" w:rsidP="004F0EE0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2F1230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>гражданский паспорт</w:t>
      </w:r>
      <w:r w:rsidR="002F1230" w:rsidRPr="001C31DB">
        <w:rPr>
          <w:sz w:val="28"/>
          <w:szCs w:val="28"/>
        </w:rPr>
        <w:t>;</w:t>
      </w:r>
      <w:r w:rsidRPr="001C31DB">
        <w:rPr>
          <w:sz w:val="28"/>
          <w:szCs w:val="28"/>
        </w:rPr>
        <w:t xml:space="preserve"> для военнослужащих – военный билет</w:t>
      </w:r>
      <w:r w:rsidR="002F1230" w:rsidRPr="001C31DB">
        <w:rPr>
          <w:sz w:val="28"/>
          <w:szCs w:val="28"/>
        </w:rPr>
        <w:t>;</w:t>
      </w:r>
      <w:r w:rsidRPr="001C31DB">
        <w:rPr>
          <w:sz w:val="28"/>
          <w:szCs w:val="28"/>
        </w:rPr>
        <w:t xml:space="preserve"> </w:t>
      </w:r>
      <w:r w:rsidRPr="001C31DB">
        <w:rPr>
          <w:sz w:val="28"/>
          <w:szCs w:val="28"/>
        </w:rPr>
        <w:br/>
        <w:t xml:space="preserve">для спортсменов, не достигших 14-ти летнего возраста – свидетельство </w:t>
      </w:r>
      <w:r w:rsidRPr="001C31DB">
        <w:rPr>
          <w:sz w:val="28"/>
          <w:szCs w:val="28"/>
        </w:rPr>
        <w:br/>
        <w:t>о рождении, справк</w:t>
      </w:r>
      <w:r w:rsidR="002F1230" w:rsidRPr="001C31DB">
        <w:rPr>
          <w:sz w:val="28"/>
          <w:szCs w:val="28"/>
        </w:rPr>
        <w:t>а</w:t>
      </w:r>
      <w:r w:rsidRPr="001C31DB">
        <w:rPr>
          <w:sz w:val="28"/>
          <w:szCs w:val="28"/>
        </w:rPr>
        <w:t xml:space="preserve"> с фотографией, заверенн</w:t>
      </w:r>
      <w:r w:rsidR="002F1230" w:rsidRPr="001C31DB">
        <w:rPr>
          <w:sz w:val="28"/>
          <w:szCs w:val="28"/>
        </w:rPr>
        <w:t>ая</w:t>
      </w:r>
      <w:r w:rsidRPr="001C31DB">
        <w:rPr>
          <w:sz w:val="28"/>
          <w:szCs w:val="28"/>
        </w:rPr>
        <w:t xml:space="preserve"> гербовой печатью общеобразовательной школы с указанием года рождения, печать должна стоять </w:t>
      </w:r>
      <w:r w:rsidRPr="001C31DB">
        <w:rPr>
          <w:sz w:val="28"/>
          <w:szCs w:val="28"/>
        </w:rPr>
        <w:br/>
        <w:t>на фотографии спортсмена, или социальная карта учащегося (школьника);</w:t>
      </w:r>
    </w:p>
    <w:p w:rsidR="004F0EE0" w:rsidRPr="001C31DB" w:rsidRDefault="004F0EE0" w:rsidP="004F0EE0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</w:t>
      </w:r>
      <w:r w:rsidR="00E57EFF" w:rsidRPr="001C31DB">
        <w:rPr>
          <w:sz w:val="28"/>
          <w:szCs w:val="28"/>
        </w:rPr>
        <w:t> </w:t>
      </w:r>
      <w:r w:rsidRPr="001C31DB">
        <w:rPr>
          <w:sz w:val="28"/>
          <w:szCs w:val="28"/>
        </w:rPr>
        <w:t xml:space="preserve">все участники </w:t>
      </w:r>
      <w:r w:rsidR="009D7992" w:rsidRPr="001C31DB">
        <w:rPr>
          <w:sz w:val="28"/>
          <w:szCs w:val="28"/>
        </w:rPr>
        <w:t>С</w:t>
      </w:r>
      <w:r w:rsidRPr="001C31DB">
        <w:rPr>
          <w:sz w:val="28"/>
          <w:szCs w:val="28"/>
        </w:rPr>
        <w:t xml:space="preserve">оревнований должны иметь Российское гражданство, постоянную регистрацию в городе Москве или копию приказа </w:t>
      </w:r>
      <w:r w:rsidRPr="001C31DB">
        <w:rPr>
          <w:sz w:val="28"/>
          <w:szCs w:val="28"/>
        </w:rPr>
        <w:br/>
        <w:t xml:space="preserve">о зачислении в </w:t>
      </w:r>
      <w:r w:rsidR="00E57EFF" w:rsidRPr="001C31DB">
        <w:rPr>
          <w:sz w:val="28"/>
          <w:szCs w:val="28"/>
        </w:rPr>
        <w:t>физкультурно-</w:t>
      </w:r>
      <w:r w:rsidRPr="001C31DB">
        <w:rPr>
          <w:sz w:val="28"/>
          <w:szCs w:val="28"/>
        </w:rPr>
        <w:t>спортивную организацию города Москвы</w:t>
      </w:r>
      <w:r w:rsidR="00E57EFF" w:rsidRPr="001C31DB">
        <w:rPr>
          <w:sz w:val="28"/>
          <w:szCs w:val="28"/>
        </w:rPr>
        <w:br/>
        <w:t xml:space="preserve">или образовательную организацию города Москвы, </w:t>
      </w:r>
      <w:r w:rsidRPr="001C31DB">
        <w:rPr>
          <w:sz w:val="28"/>
          <w:szCs w:val="28"/>
        </w:rPr>
        <w:t>а также состоять на диспансерном учете в одном</w:t>
      </w:r>
      <w:r w:rsidR="00E57EFF" w:rsidRPr="001C31DB">
        <w:rPr>
          <w:sz w:val="28"/>
          <w:szCs w:val="28"/>
        </w:rPr>
        <w:t xml:space="preserve"> </w:t>
      </w:r>
      <w:r w:rsidRPr="001C31DB">
        <w:rPr>
          <w:sz w:val="28"/>
          <w:szCs w:val="28"/>
        </w:rPr>
        <w:t xml:space="preserve">из </w:t>
      </w:r>
      <w:r w:rsidR="00E57EFF" w:rsidRPr="001C31DB">
        <w:rPr>
          <w:sz w:val="28"/>
          <w:szCs w:val="28"/>
        </w:rPr>
        <w:t>врачебно-физкультурных диспансеров</w:t>
      </w:r>
      <w:r w:rsidRPr="001C31DB">
        <w:rPr>
          <w:sz w:val="28"/>
          <w:szCs w:val="28"/>
        </w:rPr>
        <w:t xml:space="preserve">; </w:t>
      </w:r>
    </w:p>
    <w:p w:rsidR="00625608" w:rsidRPr="00625608" w:rsidRDefault="00657CD2" w:rsidP="006256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625608" w:rsidRPr="00625608">
        <w:rPr>
          <w:sz w:val="28"/>
          <w:szCs w:val="28"/>
        </w:rPr>
        <w:tab/>
        <w:t>зачетная классификационная книжка спортсмена;</w:t>
      </w:r>
    </w:p>
    <w:p w:rsidR="00625608" w:rsidRPr="00625608" w:rsidRDefault="00657CD2" w:rsidP="00657C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</w:t>
      </w:r>
      <w:r w:rsidR="00625608" w:rsidRPr="00625608">
        <w:rPr>
          <w:sz w:val="28"/>
          <w:szCs w:val="28"/>
        </w:rPr>
        <w:tab/>
        <w:t>полис обязательного медицинского страхования;</w:t>
      </w:r>
    </w:p>
    <w:p w:rsidR="00625608" w:rsidRPr="00625608" w:rsidRDefault="00657CD2" w:rsidP="006256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25608" w:rsidRPr="00625608">
        <w:rPr>
          <w:sz w:val="28"/>
          <w:szCs w:val="28"/>
        </w:rPr>
        <w:tab/>
        <w:t>полис страхования жизни и здоровья от несчастных случаев;</w:t>
      </w:r>
    </w:p>
    <w:p w:rsidR="004F0EE0" w:rsidRPr="001C31DB" w:rsidRDefault="00657CD2" w:rsidP="006256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25608" w:rsidRPr="00625608">
        <w:rPr>
          <w:sz w:val="28"/>
          <w:szCs w:val="28"/>
        </w:rPr>
        <w:tab/>
        <w:t>сертификат РУСАДА о прохождении курса дистанционного обучения «Антидопинг» для спортсменов и персонала спортсменов и подтверждении результатов в ходе тестирования (https://rusada.ru/education/online-training);</w:t>
      </w:r>
    </w:p>
    <w:p w:rsidR="0039479F" w:rsidRPr="001C31DB" w:rsidRDefault="004F0EE0" w:rsidP="00FB4F40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- для женщин и девушек – справк</w:t>
      </w:r>
      <w:r w:rsidR="006D610B" w:rsidRPr="001C31DB">
        <w:rPr>
          <w:sz w:val="28"/>
          <w:szCs w:val="28"/>
        </w:rPr>
        <w:t>а</w:t>
      </w:r>
      <w:r w:rsidRPr="001C31DB">
        <w:rPr>
          <w:sz w:val="28"/>
          <w:szCs w:val="28"/>
        </w:rPr>
        <w:t xml:space="preserve"> от гинеколога об отсутствии беременности или подписанная декларация о беременности.</w:t>
      </w:r>
    </w:p>
    <w:p w:rsidR="0039479F" w:rsidRPr="00657CD2" w:rsidRDefault="007E3061" w:rsidP="00657CD2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7. Условия подведения итогов</w:t>
      </w:r>
    </w:p>
    <w:p w:rsidR="0039479F" w:rsidRPr="001C31DB" w:rsidRDefault="0039479F" w:rsidP="0039479F">
      <w:pPr>
        <w:tabs>
          <w:tab w:val="left" w:pos="851"/>
          <w:tab w:val="left" w:pos="1560"/>
        </w:tabs>
        <w:ind w:firstLine="709"/>
        <w:contextualSpacing/>
        <w:jc w:val="both"/>
        <w:rPr>
          <w:sz w:val="28"/>
          <w:szCs w:val="28"/>
        </w:rPr>
      </w:pPr>
      <w:r w:rsidRPr="001C31DB">
        <w:rPr>
          <w:sz w:val="28"/>
          <w:szCs w:val="28"/>
        </w:rPr>
        <w:t>7.1</w:t>
      </w:r>
      <w:r w:rsidR="0052387F" w:rsidRPr="001C31DB">
        <w:rPr>
          <w:sz w:val="28"/>
          <w:szCs w:val="28"/>
        </w:rPr>
        <w:t>.</w:t>
      </w:r>
      <w:r w:rsidR="00BA592F" w:rsidRPr="001C31DB">
        <w:rPr>
          <w:sz w:val="28"/>
          <w:szCs w:val="28"/>
        </w:rPr>
        <w:t xml:space="preserve"> </w:t>
      </w:r>
      <w:r w:rsidRPr="001C31DB">
        <w:rPr>
          <w:sz w:val="28"/>
          <w:szCs w:val="28"/>
        </w:rPr>
        <w:t xml:space="preserve">Соревнования проводятся по системе с выбыванием после первого поражения. </w:t>
      </w:r>
    </w:p>
    <w:p w:rsidR="0039479F" w:rsidRPr="00612A69" w:rsidRDefault="0039479F" w:rsidP="003947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C31DB">
        <w:rPr>
          <w:sz w:val="28"/>
        </w:rPr>
        <w:t>7.2</w:t>
      </w:r>
      <w:r w:rsidR="0052387F" w:rsidRPr="001C31DB">
        <w:rPr>
          <w:sz w:val="28"/>
        </w:rPr>
        <w:t>.</w:t>
      </w:r>
      <w:r w:rsidR="00BA592F" w:rsidRPr="001C31DB">
        <w:rPr>
          <w:sz w:val="28"/>
        </w:rPr>
        <w:t xml:space="preserve"> </w:t>
      </w:r>
      <w:r w:rsidRPr="001C31DB">
        <w:rPr>
          <w:sz w:val="28"/>
        </w:rPr>
        <w:t xml:space="preserve">В личных видах программы </w:t>
      </w:r>
      <w:r w:rsidR="009D7992" w:rsidRPr="001C31DB">
        <w:rPr>
          <w:sz w:val="28"/>
        </w:rPr>
        <w:t>С</w:t>
      </w:r>
      <w:r w:rsidRPr="001C31DB">
        <w:rPr>
          <w:sz w:val="28"/>
        </w:rPr>
        <w:t xml:space="preserve">оревнований победители, серебряный </w:t>
      </w:r>
      <w:r w:rsidR="00625608">
        <w:rPr>
          <w:sz w:val="28"/>
        </w:rPr>
        <w:br/>
      </w:r>
      <w:r w:rsidRPr="001C31DB">
        <w:rPr>
          <w:sz w:val="28"/>
        </w:rPr>
        <w:t xml:space="preserve">и два бронзовых призера определяются по занятым местам </w:t>
      </w:r>
      <w:r w:rsidR="009D7992" w:rsidRPr="001C31DB">
        <w:rPr>
          <w:bCs/>
          <w:sz w:val="28"/>
          <w:szCs w:val="28"/>
        </w:rPr>
        <w:t xml:space="preserve">в соответствии </w:t>
      </w:r>
      <w:r w:rsidR="00625608">
        <w:rPr>
          <w:bCs/>
          <w:sz w:val="28"/>
          <w:szCs w:val="28"/>
        </w:rPr>
        <w:br/>
      </w:r>
      <w:r w:rsidR="00612A69" w:rsidRPr="00612A69">
        <w:rPr>
          <w:bCs/>
          <w:sz w:val="28"/>
          <w:szCs w:val="28"/>
        </w:rPr>
        <w:t>с Правилами.</w:t>
      </w:r>
    </w:p>
    <w:p w:rsidR="0039479F" w:rsidRPr="001C31DB" w:rsidRDefault="0039479F" w:rsidP="0039479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C31DB">
        <w:rPr>
          <w:color w:val="000000"/>
          <w:sz w:val="28"/>
          <w:szCs w:val="28"/>
        </w:rPr>
        <w:t>7.3</w:t>
      </w:r>
      <w:r w:rsidR="0052387F" w:rsidRPr="001C31DB">
        <w:rPr>
          <w:color w:val="000000"/>
          <w:sz w:val="28"/>
          <w:szCs w:val="28"/>
        </w:rPr>
        <w:t>.</w:t>
      </w:r>
      <w:r w:rsidR="00BA592F" w:rsidRPr="001C31DB">
        <w:rPr>
          <w:color w:val="000000"/>
          <w:sz w:val="28"/>
          <w:szCs w:val="28"/>
        </w:rPr>
        <w:t xml:space="preserve"> </w:t>
      </w:r>
      <w:r w:rsidR="009D7992" w:rsidRPr="001C31DB">
        <w:rPr>
          <w:bCs/>
          <w:sz w:val="28"/>
          <w:szCs w:val="28"/>
        </w:rPr>
        <w:t>Судейство С</w:t>
      </w:r>
      <w:r w:rsidRPr="001C31DB">
        <w:rPr>
          <w:bCs/>
          <w:sz w:val="28"/>
          <w:szCs w:val="28"/>
        </w:rPr>
        <w:t>оревнований осуществляется на судейской электро</w:t>
      </w:r>
      <w:r w:rsidR="009D7992" w:rsidRPr="001C31DB">
        <w:rPr>
          <w:bCs/>
          <w:sz w:val="28"/>
          <w:szCs w:val="28"/>
        </w:rPr>
        <w:t>нной аппаратуре (СЭА). Все бои С</w:t>
      </w:r>
      <w:r w:rsidRPr="001C31DB">
        <w:rPr>
          <w:bCs/>
          <w:sz w:val="28"/>
          <w:szCs w:val="28"/>
        </w:rPr>
        <w:t xml:space="preserve">оревнований должны проводиться под видеоконтролем. </w:t>
      </w:r>
      <w:r w:rsidRPr="001C31DB">
        <w:rPr>
          <w:rFonts w:eastAsia="Calibri"/>
          <w:sz w:val="28"/>
          <w:szCs w:val="28"/>
        </w:rPr>
        <w:t xml:space="preserve">Во время проведения спортивных соревнований проводящей организацией должна быть обеспечена прямая видеотрансляция всех боев </w:t>
      </w:r>
      <w:r w:rsidR="00081E89" w:rsidRPr="001C31DB">
        <w:rPr>
          <w:rFonts w:eastAsia="Calibri"/>
          <w:sz w:val="28"/>
          <w:szCs w:val="28"/>
        </w:rPr>
        <w:br/>
      </w:r>
      <w:r w:rsidRPr="001C31DB">
        <w:rPr>
          <w:rFonts w:eastAsia="Calibri"/>
          <w:sz w:val="28"/>
          <w:szCs w:val="28"/>
        </w:rPr>
        <w:t xml:space="preserve">на сайте Федерации бокса России </w:t>
      </w:r>
      <w:r w:rsidRPr="001C31DB">
        <w:rPr>
          <w:rFonts w:eastAsia="Calibri"/>
          <w:sz w:val="28"/>
          <w:szCs w:val="28"/>
          <w:lang w:val="en-US"/>
        </w:rPr>
        <w:t>www</w:t>
      </w:r>
      <w:r w:rsidRPr="001C31DB">
        <w:rPr>
          <w:rFonts w:eastAsia="Calibri"/>
          <w:sz w:val="28"/>
          <w:szCs w:val="28"/>
        </w:rPr>
        <w:t>/</w:t>
      </w:r>
      <w:proofErr w:type="spellStart"/>
      <w:r w:rsidRPr="001C31DB">
        <w:rPr>
          <w:rFonts w:eastAsia="Calibri"/>
          <w:sz w:val="28"/>
          <w:szCs w:val="28"/>
        </w:rPr>
        <w:t>http</w:t>
      </w:r>
      <w:proofErr w:type="spellEnd"/>
      <w:r w:rsidRPr="001C31DB">
        <w:rPr>
          <w:rFonts w:eastAsia="Calibri"/>
          <w:sz w:val="28"/>
          <w:szCs w:val="28"/>
        </w:rPr>
        <w:t>://rusboxing.ru/.</w:t>
      </w:r>
    </w:p>
    <w:p w:rsidR="003C0923" w:rsidRPr="00FB4F40" w:rsidRDefault="0039479F" w:rsidP="00FB4F40">
      <w:pPr>
        <w:ind w:firstLine="709"/>
        <w:jc w:val="both"/>
        <w:rPr>
          <w:bCs/>
          <w:color w:val="000000"/>
          <w:sz w:val="28"/>
          <w:szCs w:val="28"/>
        </w:rPr>
      </w:pPr>
      <w:r w:rsidRPr="001C31DB">
        <w:rPr>
          <w:smallCaps/>
          <w:color w:val="000000"/>
          <w:sz w:val="28"/>
          <w:szCs w:val="28"/>
        </w:rPr>
        <w:t>7.4</w:t>
      </w:r>
      <w:r w:rsidR="0052387F" w:rsidRPr="001C31DB">
        <w:rPr>
          <w:smallCaps/>
          <w:color w:val="000000"/>
          <w:sz w:val="28"/>
          <w:szCs w:val="28"/>
        </w:rPr>
        <w:t>.</w:t>
      </w:r>
      <w:r w:rsidR="00BA592F" w:rsidRPr="001C31DB">
        <w:rPr>
          <w:smallCaps/>
          <w:color w:val="000000"/>
          <w:sz w:val="28"/>
          <w:szCs w:val="28"/>
        </w:rPr>
        <w:t xml:space="preserve"> </w:t>
      </w:r>
      <w:r w:rsidRPr="001C31DB">
        <w:rPr>
          <w:bCs/>
          <w:color w:val="000000"/>
          <w:sz w:val="28"/>
          <w:szCs w:val="28"/>
        </w:rPr>
        <w:t xml:space="preserve">Итоговые результаты (протоколы) и отчеты на бумажном </w:t>
      </w:r>
      <w:r w:rsidR="00081E89" w:rsidRPr="001C31DB">
        <w:rPr>
          <w:bCs/>
          <w:color w:val="000000"/>
          <w:sz w:val="28"/>
          <w:szCs w:val="28"/>
        </w:rPr>
        <w:br/>
      </w:r>
      <w:r w:rsidRPr="001C31DB">
        <w:rPr>
          <w:bCs/>
          <w:color w:val="000000"/>
          <w:sz w:val="28"/>
          <w:szCs w:val="28"/>
        </w:rPr>
        <w:t xml:space="preserve">и электронном носителях </w:t>
      </w:r>
      <w:r w:rsidRPr="00E06ADE">
        <w:rPr>
          <w:bCs/>
          <w:color w:val="000000"/>
          <w:sz w:val="28"/>
          <w:szCs w:val="28"/>
        </w:rPr>
        <w:t>предоставляются в</w:t>
      </w:r>
      <w:r w:rsidR="009D1D54" w:rsidRPr="00E06ADE">
        <w:rPr>
          <w:sz w:val="28"/>
          <w:szCs w:val="28"/>
        </w:rPr>
        <w:t xml:space="preserve"> ГКУ «</w:t>
      </w:r>
      <w:proofErr w:type="spellStart"/>
      <w:r w:rsidR="009D1D54" w:rsidRPr="00E06ADE">
        <w:rPr>
          <w:sz w:val="28"/>
          <w:szCs w:val="28"/>
        </w:rPr>
        <w:t>ЦСТиСК</w:t>
      </w:r>
      <w:proofErr w:type="spellEnd"/>
      <w:r w:rsidR="009D1D54" w:rsidRPr="00E06ADE">
        <w:rPr>
          <w:sz w:val="28"/>
          <w:szCs w:val="28"/>
        </w:rPr>
        <w:t xml:space="preserve">» </w:t>
      </w:r>
      <w:r w:rsidRPr="00E06ADE">
        <w:rPr>
          <w:bCs/>
          <w:color w:val="000000"/>
          <w:sz w:val="28"/>
          <w:szCs w:val="28"/>
        </w:rPr>
        <w:t>Москомспорт</w:t>
      </w:r>
      <w:r w:rsidR="00CF1908" w:rsidRPr="00E06ADE">
        <w:rPr>
          <w:bCs/>
          <w:color w:val="000000"/>
          <w:sz w:val="28"/>
          <w:szCs w:val="28"/>
        </w:rPr>
        <w:t>а</w:t>
      </w:r>
      <w:r w:rsidR="00DE65F0" w:rsidRPr="00E06ADE">
        <w:rPr>
          <w:bCs/>
          <w:color w:val="000000"/>
          <w:sz w:val="28"/>
          <w:szCs w:val="28"/>
        </w:rPr>
        <w:t>,</w:t>
      </w:r>
      <w:r w:rsidR="00DE65F0">
        <w:rPr>
          <w:bCs/>
          <w:color w:val="000000"/>
          <w:sz w:val="28"/>
          <w:szCs w:val="28"/>
        </w:rPr>
        <w:t xml:space="preserve"> </w:t>
      </w:r>
      <w:r w:rsidRPr="001C31DB">
        <w:rPr>
          <w:bCs/>
          <w:color w:val="000000"/>
          <w:sz w:val="28"/>
          <w:szCs w:val="28"/>
        </w:rPr>
        <w:t>и Ф</w:t>
      </w:r>
      <w:r w:rsidR="00443F2A" w:rsidRPr="001C31DB">
        <w:rPr>
          <w:bCs/>
          <w:color w:val="000000"/>
          <w:sz w:val="28"/>
          <w:szCs w:val="28"/>
        </w:rPr>
        <w:t>едерацию Бокса России</w:t>
      </w:r>
      <w:r w:rsidR="00DE65F0">
        <w:rPr>
          <w:bCs/>
          <w:color w:val="000000"/>
          <w:sz w:val="28"/>
          <w:szCs w:val="28"/>
        </w:rPr>
        <w:t xml:space="preserve">, </w:t>
      </w:r>
      <w:r w:rsidR="00DE65F0" w:rsidRPr="00DB3B30">
        <w:rPr>
          <w:color w:val="000000"/>
          <w:sz w:val="28"/>
          <w:szCs w:val="28"/>
        </w:rPr>
        <w:t>размещаются</w:t>
      </w:r>
      <w:r w:rsidR="00DE65F0" w:rsidRPr="00DB3B30">
        <w:rPr>
          <w:sz w:val="28"/>
          <w:szCs w:val="28"/>
        </w:rPr>
        <w:t xml:space="preserve"> в электронной системе ИАС «Спорт»</w:t>
      </w:r>
      <w:r w:rsidR="00443F2A" w:rsidRPr="001C31DB">
        <w:rPr>
          <w:bCs/>
          <w:color w:val="000000"/>
          <w:sz w:val="28"/>
          <w:szCs w:val="28"/>
        </w:rPr>
        <w:t xml:space="preserve"> в течение </w:t>
      </w:r>
      <w:r w:rsidRPr="001C31DB">
        <w:rPr>
          <w:bCs/>
          <w:color w:val="000000"/>
          <w:sz w:val="28"/>
          <w:szCs w:val="28"/>
        </w:rPr>
        <w:t xml:space="preserve">трех дней со дня окончания </w:t>
      </w:r>
      <w:r w:rsidR="00E57D26" w:rsidRPr="001C31DB">
        <w:rPr>
          <w:bCs/>
          <w:color w:val="000000"/>
          <w:sz w:val="28"/>
          <w:szCs w:val="28"/>
        </w:rPr>
        <w:t>С</w:t>
      </w:r>
      <w:r w:rsidRPr="001C31DB">
        <w:rPr>
          <w:bCs/>
          <w:color w:val="000000"/>
          <w:sz w:val="28"/>
          <w:szCs w:val="28"/>
        </w:rPr>
        <w:t xml:space="preserve">оревнований. Отчет о проведении </w:t>
      </w:r>
      <w:r w:rsidR="00E57D26" w:rsidRPr="001C31DB">
        <w:rPr>
          <w:bCs/>
          <w:color w:val="000000"/>
          <w:sz w:val="28"/>
          <w:szCs w:val="28"/>
        </w:rPr>
        <w:t>С</w:t>
      </w:r>
      <w:r w:rsidRPr="001C31DB">
        <w:rPr>
          <w:bCs/>
          <w:color w:val="000000"/>
          <w:sz w:val="28"/>
          <w:szCs w:val="28"/>
        </w:rPr>
        <w:t xml:space="preserve">оревнований должен быть </w:t>
      </w:r>
      <w:r w:rsidR="00E57D26" w:rsidRPr="001C31DB">
        <w:rPr>
          <w:bCs/>
          <w:color w:val="000000"/>
          <w:sz w:val="28"/>
          <w:szCs w:val="28"/>
        </w:rPr>
        <w:t>направлен</w:t>
      </w:r>
      <w:r w:rsidRPr="001C31DB">
        <w:rPr>
          <w:bCs/>
          <w:color w:val="000000"/>
          <w:sz w:val="28"/>
          <w:szCs w:val="28"/>
        </w:rPr>
        <w:t xml:space="preserve"> на e-</w:t>
      </w:r>
      <w:proofErr w:type="spellStart"/>
      <w:r w:rsidRPr="001C31DB">
        <w:rPr>
          <w:bCs/>
          <w:color w:val="000000"/>
          <w:sz w:val="28"/>
          <w:szCs w:val="28"/>
        </w:rPr>
        <w:t>mail</w:t>
      </w:r>
      <w:proofErr w:type="spellEnd"/>
      <w:r w:rsidRPr="001C31DB">
        <w:rPr>
          <w:bCs/>
          <w:color w:val="000000"/>
          <w:sz w:val="28"/>
          <w:szCs w:val="28"/>
        </w:rPr>
        <w:t xml:space="preserve">: </w:t>
      </w:r>
      <w:hyperlink r:id="rId10" w:history="1">
        <w:r w:rsidRPr="001C31DB">
          <w:rPr>
            <w:bCs/>
            <w:color w:val="000000"/>
            <w:sz w:val="28"/>
            <w:szCs w:val="28"/>
          </w:rPr>
          <w:t>press@rusboxing.ru</w:t>
        </w:r>
      </w:hyperlink>
      <w:r w:rsidRPr="001C31DB">
        <w:rPr>
          <w:bCs/>
          <w:color w:val="000000"/>
          <w:sz w:val="28"/>
          <w:szCs w:val="28"/>
        </w:rPr>
        <w:t xml:space="preserve">, </w:t>
      </w:r>
      <w:proofErr w:type="spellStart"/>
      <w:r w:rsidRPr="001C31DB">
        <w:rPr>
          <w:bCs/>
          <w:color w:val="000000"/>
          <w:sz w:val="28"/>
          <w:szCs w:val="28"/>
        </w:rPr>
        <w:t>reception</w:t>
      </w:r>
      <w:proofErr w:type="spellEnd"/>
      <w:r w:rsidRPr="001C31DB">
        <w:rPr>
          <w:bCs/>
          <w:color w:val="000000"/>
          <w:sz w:val="28"/>
          <w:szCs w:val="28"/>
        </w:rPr>
        <w:t>@</w:t>
      </w:r>
      <w:proofErr w:type="spellStart"/>
      <w:r w:rsidRPr="001C31DB">
        <w:rPr>
          <w:bCs/>
          <w:color w:val="000000"/>
          <w:sz w:val="28"/>
          <w:szCs w:val="28"/>
          <w:lang w:val="en-US"/>
        </w:rPr>
        <w:t>rusboxing</w:t>
      </w:r>
      <w:proofErr w:type="spellEnd"/>
      <w:r w:rsidRPr="001C31DB">
        <w:rPr>
          <w:bCs/>
          <w:color w:val="000000"/>
          <w:sz w:val="28"/>
          <w:szCs w:val="28"/>
        </w:rPr>
        <w:t>.</w:t>
      </w:r>
      <w:proofErr w:type="spellStart"/>
      <w:r w:rsidRPr="001C31DB">
        <w:rPr>
          <w:bCs/>
          <w:color w:val="000000"/>
          <w:sz w:val="28"/>
          <w:szCs w:val="28"/>
        </w:rPr>
        <w:t>ru</w:t>
      </w:r>
      <w:proofErr w:type="spellEnd"/>
      <w:r w:rsidRPr="001C31DB">
        <w:rPr>
          <w:bCs/>
          <w:color w:val="000000"/>
          <w:sz w:val="28"/>
          <w:szCs w:val="28"/>
        </w:rPr>
        <w:t xml:space="preserve">, в день окончания </w:t>
      </w:r>
      <w:r w:rsidR="00E57D26" w:rsidRPr="001C31DB">
        <w:rPr>
          <w:bCs/>
          <w:color w:val="000000"/>
          <w:sz w:val="28"/>
          <w:szCs w:val="28"/>
        </w:rPr>
        <w:t>С</w:t>
      </w:r>
      <w:r w:rsidRPr="001C31DB">
        <w:rPr>
          <w:bCs/>
          <w:color w:val="000000"/>
          <w:sz w:val="28"/>
          <w:szCs w:val="28"/>
        </w:rPr>
        <w:t xml:space="preserve">оревнований. Ежедневные результаты, фото/видео отчеты и пресс-релизы (от пресс-службы) </w:t>
      </w:r>
      <w:r w:rsidR="00E57D26" w:rsidRPr="001C31DB">
        <w:rPr>
          <w:bCs/>
          <w:color w:val="000000"/>
          <w:sz w:val="28"/>
          <w:szCs w:val="28"/>
        </w:rPr>
        <w:t>на</w:t>
      </w:r>
      <w:r w:rsidRPr="001C31DB">
        <w:rPr>
          <w:bCs/>
          <w:color w:val="000000"/>
          <w:sz w:val="28"/>
          <w:szCs w:val="28"/>
        </w:rPr>
        <w:t xml:space="preserve">правляются </w:t>
      </w:r>
      <w:r w:rsidR="00E06ADE">
        <w:rPr>
          <w:bCs/>
          <w:color w:val="000000"/>
          <w:sz w:val="28"/>
          <w:szCs w:val="28"/>
        </w:rPr>
        <w:br/>
      </w:r>
      <w:r w:rsidRPr="001C31DB">
        <w:rPr>
          <w:bCs/>
          <w:color w:val="000000"/>
          <w:sz w:val="28"/>
          <w:szCs w:val="28"/>
        </w:rPr>
        <w:t>на электронный адрес пресс-службы Федерации бокса России press@rusboxing.ru.</w:t>
      </w:r>
    </w:p>
    <w:p w:rsidR="00D0198D" w:rsidRPr="00657CD2" w:rsidRDefault="00993BDC" w:rsidP="00657CD2">
      <w:pPr>
        <w:keepNext/>
        <w:keepLines/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8</w:t>
      </w:r>
      <w:r w:rsidR="00660E8D" w:rsidRPr="001C31DB">
        <w:rPr>
          <w:b/>
          <w:sz w:val="28"/>
          <w:szCs w:val="28"/>
        </w:rPr>
        <w:t>. Награждение победителей и призеров</w:t>
      </w:r>
    </w:p>
    <w:p w:rsidR="00443F2A" w:rsidRPr="00FB4F40" w:rsidRDefault="00443F2A" w:rsidP="00FB4F40">
      <w:pPr>
        <w:ind w:firstLine="709"/>
        <w:jc w:val="both"/>
        <w:rPr>
          <w:sz w:val="28"/>
          <w:szCs w:val="28"/>
        </w:rPr>
      </w:pPr>
      <w:r w:rsidRPr="001C31DB">
        <w:rPr>
          <w:sz w:val="28"/>
          <w:szCs w:val="28"/>
        </w:rPr>
        <w:t>Победители награждаются медалями и дипломами Москомспорта, кубками</w:t>
      </w:r>
      <w:r w:rsidR="0061549F" w:rsidRPr="001C31DB">
        <w:rPr>
          <w:sz w:val="28"/>
          <w:szCs w:val="28"/>
        </w:rPr>
        <w:br/>
      </w:r>
      <w:r w:rsidRPr="001C31DB">
        <w:rPr>
          <w:sz w:val="28"/>
          <w:szCs w:val="28"/>
        </w:rPr>
        <w:t>и специальными призами Федерации, серебряные и бронзовые призеры награждаются медалями и дипломами Москомспорта соответствующих степеней.</w:t>
      </w:r>
    </w:p>
    <w:p w:rsidR="00525355" w:rsidRPr="00657CD2" w:rsidRDefault="00993BDC" w:rsidP="00657CD2">
      <w:pPr>
        <w:ind w:firstLine="709"/>
        <w:jc w:val="center"/>
        <w:rPr>
          <w:b/>
          <w:sz w:val="28"/>
          <w:szCs w:val="28"/>
        </w:rPr>
      </w:pPr>
      <w:r w:rsidRPr="001C31DB">
        <w:rPr>
          <w:b/>
          <w:sz w:val="28"/>
          <w:szCs w:val="28"/>
        </w:rPr>
        <w:t>9</w:t>
      </w:r>
      <w:r w:rsidR="0030648B" w:rsidRPr="001C31DB">
        <w:rPr>
          <w:b/>
          <w:sz w:val="28"/>
          <w:szCs w:val="28"/>
        </w:rPr>
        <w:t>. Условия финансирования</w:t>
      </w:r>
    </w:p>
    <w:p w:rsidR="00A62195" w:rsidRPr="00612A69" w:rsidRDefault="0030648B" w:rsidP="001C31DB">
      <w:pPr>
        <w:ind w:firstLine="709"/>
        <w:jc w:val="both"/>
        <w:rPr>
          <w:b/>
          <w:strike/>
          <w:sz w:val="28"/>
          <w:szCs w:val="28"/>
        </w:rPr>
      </w:pPr>
      <w:r w:rsidRPr="001C31DB">
        <w:rPr>
          <w:sz w:val="28"/>
          <w:szCs w:val="28"/>
        </w:rPr>
        <w:t>Финансирование спортивных мероприятий осуществляется за счет</w:t>
      </w:r>
      <w:r w:rsidR="003122B9" w:rsidRPr="001C31DB">
        <w:rPr>
          <w:sz w:val="28"/>
          <w:szCs w:val="28"/>
        </w:rPr>
        <w:t xml:space="preserve"> бюджетных средств г</w:t>
      </w:r>
      <w:r w:rsidR="00856476" w:rsidRPr="001C31DB">
        <w:rPr>
          <w:sz w:val="28"/>
          <w:szCs w:val="28"/>
        </w:rPr>
        <w:t>орода Москвы</w:t>
      </w:r>
      <w:r w:rsidR="00CE55E1" w:rsidRPr="001C31DB">
        <w:rPr>
          <w:sz w:val="28"/>
          <w:szCs w:val="28"/>
        </w:rPr>
        <w:t>,</w:t>
      </w:r>
      <w:r w:rsidR="00004630" w:rsidRPr="001C31DB">
        <w:rPr>
          <w:sz w:val="28"/>
          <w:szCs w:val="28"/>
        </w:rPr>
        <w:t xml:space="preserve"> </w:t>
      </w:r>
      <w:r w:rsidR="00BF0AE6">
        <w:rPr>
          <w:sz w:val="28"/>
          <w:szCs w:val="28"/>
        </w:rPr>
        <w:t>в пределах,</w:t>
      </w:r>
      <w:r w:rsidR="00074091">
        <w:rPr>
          <w:sz w:val="28"/>
          <w:szCs w:val="28"/>
        </w:rPr>
        <w:t xml:space="preserve"> </w:t>
      </w:r>
      <w:r w:rsidR="00CE55E1" w:rsidRPr="001C31DB">
        <w:rPr>
          <w:sz w:val="28"/>
          <w:szCs w:val="28"/>
        </w:rPr>
        <w:t xml:space="preserve">выделенных </w:t>
      </w:r>
      <w:r w:rsidR="006606A9" w:rsidRPr="001C31DB">
        <w:rPr>
          <w:sz w:val="28"/>
          <w:szCs w:val="28"/>
        </w:rPr>
        <w:t>ГКУ «</w:t>
      </w:r>
      <w:proofErr w:type="spellStart"/>
      <w:r w:rsidR="006606A9" w:rsidRPr="001C31DB">
        <w:rPr>
          <w:sz w:val="28"/>
          <w:szCs w:val="28"/>
        </w:rPr>
        <w:t>ЦСТиСК</w:t>
      </w:r>
      <w:proofErr w:type="spellEnd"/>
      <w:r w:rsidR="006606A9" w:rsidRPr="001C31DB">
        <w:rPr>
          <w:sz w:val="28"/>
          <w:szCs w:val="28"/>
        </w:rPr>
        <w:t xml:space="preserve">» Москомспорта </w:t>
      </w:r>
      <w:r w:rsidR="00CE55E1" w:rsidRPr="001C31DB">
        <w:rPr>
          <w:sz w:val="28"/>
          <w:szCs w:val="28"/>
        </w:rPr>
        <w:t>на реализацию ЕКП</w:t>
      </w:r>
      <w:r w:rsidR="00E06ADE">
        <w:rPr>
          <w:sz w:val="28"/>
          <w:szCs w:val="28"/>
        </w:rPr>
        <w:t xml:space="preserve"> и </w:t>
      </w:r>
      <w:r w:rsidR="00062FC9" w:rsidRPr="00E06ADE">
        <w:rPr>
          <w:sz w:val="28"/>
          <w:szCs w:val="28"/>
        </w:rPr>
        <w:t xml:space="preserve">средств </w:t>
      </w:r>
      <w:r w:rsidR="00E215A5" w:rsidRPr="00E06ADE">
        <w:rPr>
          <w:sz w:val="28"/>
          <w:szCs w:val="28"/>
        </w:rPr>
        <w:t>Федерации</w:t>
      </w:r>
      <w:r w:rsidR="00E06ADE">
        <w:rPr>
          <w:sz w:val="28"/>
          <w:szCs w:val="28"/>
        </w:rPr>
        <w:t>.</w:t>
      </w:r>
    </w:p>
    <w:p w:rsidR="001C31DB" w:rsidRPr="001C31DB" w:rsidRDefault="001C31DB" w:rsidP="00A62195">
      <w:pPr>
        <w:tabs>
          <w:tab w:val="left" w:pos="7350"/>
        </w:tabs>
        <w:rPr>
          <w:sz w:val="28"/>
          <w:szCs w:val="28"/>
        </w:rPr>
      </w:pPr>
    </w:p>
    <w:tbl>
      <w:tblPr>
        <w:tblpPr w:leftFromText="180" w:rightFromText="180" w:vertAnchor="text" w:horzAnchor="margin" w:tblpY="107"/>
        <w:tblW w:w="11176" w:type="dxa"/>
        <w:tblLook w:val="04A0" w:firstRow="1" w:lastRow="0" w:firstColumn="1" w:lastColumn="0" w:noHBand="0" w:noVBand="1"/>
      </w:tblPr>
      <w:tblGrid>
        <w:gridCol w:w="6658"/>
        <w:gridCol w:w="1414"/>
        <w:gridCol w:w="3104"/>
      </w:tblGrid>
      <w:tr w:rsidR="00DA1E4C" w:rsidRPr="00BC62C8" w:rsidTr="001C31DB">
        <w:trPr>
          <w:trHeight w:val="243"/>
        </w:trPr>
        <w:tc>
          <w:tcPr>
            <w:tcW w:w="6658" w:type="dxa"/>
          </w:tcPr>
          <w:p w:rsidR="00625608" w:rsidRPr="00BC62C8" w:rsidRDefault="001C31DB" w:rsidP="001C31DB">
            <w:pPr>
              <w:ind w:hanging="113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 xml:space="preserve">Начальник Управления </w:t>
            </w:r>
          </w:p>
          <w:p w:rsidR="001C31DB" w:rsidRPr="00BC62C8" w:rsidRDefault="001C31DB" w:rsidP="001C31DB">
            <w:pPr>
              <w:ind w:hanging="113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по летним видам спорта</w:t>
            </w:r>
          </w:p>
          <w:p w:rsidR="00543541" w:rsidRPr="00BC62C8" w:rsidRDefault="001C31DB" w:rsidP="001C31DB">
            <w:pPr>
              <w:keepNext/>
              <w:keepLines/>
              <w:ind w:hanging="113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ГКУ «</w:t>
            </w:r>
            <w:proofErr w:type="spellStart"/>
            <w:r w:rsidRPr="00BC62C8">
              <w:rPr>
                <w:b/>
                <w:sz w:val="26"/>
                <w:szCs w:val="26"/>
              </w:rPr>
              <w:t>ЦСТиСК</w:t>
            </w:r>
            <w:proofErr w:type="spellEnd"/>
            <w:r w:rsidRPr="00BC62C8">
              <w:rPr>
                <w:b/>
                <w:sz w:val="26"/>
                <w:szCs w:val="26"/>
              </w:rPr>
              <w:t xml:space="preserve">» Москомспорта                                          </w:t>
            </w:r>
            <w:r w:rsidRPr="00BC62C8">
              <w:rPr>
                <w:b/>
                <w:sz w:val="26"/>
                <w:szCs w:val="26"/>
              </w:rPr>
              <w:tab/>
            </w:r>
            <w:r w:rsidRPr="00BC62C8">
              <w:rPr>
                <w:b/>
                <w:sz w:val="26"/>
                <w:szCs w:val="26"/>
              </w:rPr>
              <w:tab/>
              <w:t xml:space="preserve">       </w:t>
            </w:r>
          </w:p>
        </w:tc>
        <w:tc>
          <w:tcPr>
            <w:tcW w:w="1414" w:type="dxa"/>
          </w:tcPr>
          <w:p w:rsidR="00DA1E4C" w:rsidRPr="00BC62C8" w:rsidRDefault="00DA1E4C" w:rsidP="00402758">
            <w:pPr>
              <w:keepNext/>
              <w:keepLines/>
              <w:ind w:firstLine="709"/>
              <w:jc w:val="both"/>
              <w:rPr>
                <w:b/>
                <w:sz w:val="26"/>
                <w:szCs w:val="26"/>
              </w:rPr>
            </w:pPr>
          </w:p>
          <w:p w:rsidR="00625608" w:rsidRPr="00BC62C8" w:rsidRDefault="00625608" w:rsidP="00402758">
            <w:pPr>
              <w:keepNext/>
              <w:keepLines/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104" w:type="dxa"/>
          </w:tcPr>
          <w:p w:rsidR="00625608" w:rsidRPr="00BC62C8" w:rsidRDefault="00625608" w:rsidP="00115F8D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</w:p>
          <w:p w:rsidR="00625608" w:rsidRPr="00BC62C8" w:rsidRDefault="00625608" w:rsidP="00115F8D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</w:p>
          <w:p w:rsidR="00543541" w:rsidRPr="00BC62C8" w:rsidRDefault="001C31DB" w:rsidP="00115F8D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Т.А.</w:t>
            </w:r>
            <w:r w:rsidR="00657CD2" w:rsidRPr="00BC62C8">
              <w:rPr>
                <w:b/>
                <w:sz w:val="26"/>
                <w:szCs w:val="26"/>
              </w:rPr>
              <w:t xml:space="preserve"> </w:t>
            </w:r>
            <w:r w:rsidRPr="00BC62C8">
              <w:rPr>
                <w:b/>
                <w:sz w:val="26"/>
                <w:szCs w:val="26"/>
              </w:rPr>
              <w:t>Попова</w:t>
            </w:r>
          </w:p>
        </w:tc>
      </w:tr>
      <w:tr w:rsidR="00DA1E4C" w:rsidRPr="00BC62C8" w:rsidTr="001C31DB">
        <w:trPr>
          <w:trHeight w:val="498"/>
        </w:trPr>
        <w:tc>
          <w:tcPr>
            <w:tcW w:w="6658" w:type="dxa"/>
          </w:tcPr>
          <w:p w:rsidR="00443F2A" w:rsidRPr="00BC62C8" w:rsidRDefault="00E90249" w:rsidP="001C31DB">
            <w:pPr>
              <w:keepNext/>
              <w:keepLines/>
              <w:ind w:hanging="108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Н</w:t>
            </w:r>
            <w:r w:rsidR="00DA1E4C" w:rsidRPr="00BC62C8">
              <w:rPr>
                <w:b/>
                <w:sz w:val="26"/>
                <w:szCs w:val="26"/>
              </w:rPr>
              <w:t xml:space="preserve">ачальник Отдела </w:t>
            </w:r>
            <w:r w:rsidR="00443F2A" w:rsidRPr="00BC62C8">
              <w:rPr>
                <w:b/>
                <w:sz w:val="26"/>
                <w:szCs w:val="26"/>
              </w:rPr>
              <w:t>единоборств</w:t>
            </w:r>
          </w:p>
          <w:p w:rsidR="00DA1E4C" w:rsidRPr="00BC62C8" w:rsidRDefault="00DA1E4C" w:rsidP="001C31DB">
            <w:pPr>
              <w:keepNext/>
              <w:keepLines/>
              <w:ind w:hanging="108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ГКУ «</w:t>
            </w:r>
            <w:proofErr w:type="spellStart"/>
            <w:r w:rsidRPr="00BC62C8">
              <w:rPr>
                <w:b/>
                <w:sz w:val="26"/>
                <w:szCs w:val="26"/>
              </w:rPr>
              <w:t>ЦСТиСК</w:t>
            </w:r>
            <w:proofErr w:type="spellEnd"/>
            <w:r w:rsidRPr="00BC62C8">
              <w:rPr>
                <w:b/>
                <w:sz w:val="26"/>
                <w:szCs w:val="26"/>
              </w:rPr>
              <w:t>» Москомспорта</w:t>
            </w:r>
          </w:p>
          <w:p w:rsidR="001C31DB" w:rsidRPr="00BC62C8" w:rsidRDefault="001C31DB" w:rsidP="001C31DB">
            <w:pPr>
              <w:keepNext/>
              <w:keepLines/>
              <w:ind w:hanging="108"/>
              <w:rPr>
                <w:b/>
                <w:sz w:val="26"/>
                <w:szCs w:val="26"/>
              </w:rPr>
            </w:pPr>
          </w:p>
        </w:tc>
        <w:tc>
          <w:tcPr>
            <w:tcW w:w="1414" w:type="dxa"/>
          </w:tcPr>
          <w:p w:rsidR="00DA1E4C" w:rsidRPr="00BC62C8" w:rsidRDefault="00DA1E4C" w:rsidP="00402758">
            <w:pPr>
              <w:keepNext/>
              <w:keepLines/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104" w:type="dxa"/>
          </w:tcPr>
          <w:p w:rsidR="00625608" w:rsidRPr="00BC62C8" w:rsidRDefault="00625608" w:rsidP="00443F2A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</w:p>
          <w:p w:rsidR="00DA1E4C" w:rsidRPr="00BC62C8" w:rsidRDefault="00443F2A" w:rsidP="00443F2A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О.И. Ермакова</w:t>
            </w:r>
          </w:p>
        </w:tc>
      </w:tr>
      <w:tr w:rsidR="00DA1E4C" w:rsidRPr="00BC62C8" w:rsidTr="001C31DB">
        <w:trPr>
          <w:trHeight w:val="1028"/>
        </w:trPr>
        <w:tc>
          <w:tcPr>
            <w:tcW w:w="6658" w:type="dxa"/>
          </w:tcPr>
          <w:p w:rsidR="001C31DB" w:rsidRPr="00BC62C8" w:rsidRDefault="001C31DB" w:rsidP="001C31DB">
            <w:pPr>
              <w:keepNext/>
              <w:keepLines/>
              <w:ind w:hanging="113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 xml:space="preserve">Начальник спортивной сборной команды </w:t>
            </w:r>
          </w:p>
          <w:p w:rsidR="00DA1E4C" w:rsidRPr="00BC62C8" w:rsidRDefault="001C31DB" w:rsidP="001C31DB">
            <w:pPr>
              <w:keepNext/>
              <w:keepLines/>
              <w:ind w:left="-113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 xml:space="preserve">Отдела единоборств </w:t>
            </w:r>
            <w:r w:rsidRPr="00BC62C8">
              <w:rPr>
                <w:b/>
                <w:sz w:val="26"/>
                <w:szCs w:val="26"/>
              </w:rPr>
              <w:br/>
              <w:t>ГКУ «</w:t>
            </w:r>
            <w:proofErr w:type="spellStart"/>
            <w:r w:rsidRPr="00BC62C8">
              <w:rPr>
                <w:b/>
                <w:sz w:val="26"/>
                <w:szCs w:val="26"/>
              </w:rPr>
              <w:t>ЦСТиСК</w:t>
            </w:r>
            <w:proofErr w:type="spellEnd"/>
            <w:r w:rsidRPr="00BC62C8">
              <w:rPr>
                <w:b/>
                <w:sz w:val="26"/>
                <w:szCs w:val="26"/>
              </w:rPr>
              <w:t>» Москомспорта</w:t>
            </w:r>
          </w:p>
        </w:tc>
        <w:tc>
          <w:tcPr>
            <w:tcW w:w="1414" w:type="dxa"/>
          </w:tcPr>
          <w:p w:rsidR="00DA1E4C" w:rsidRPr="00BC62C8" w:rsidRDefault="00DA1E4C" w:rsidP="00402758">
            <w:pPr>
              <w:keepNext/>
              <w:keepLines/>
              <w:ind w:firstLine="709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104" w:type="dxa"/>
          </w:tcPr>
          <w:p w:rsidR="00625608" w:rsidRPr="00BC62C8" w:rsidRDefault="00625608" w:rsidP="001C31DB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</w:p>
          <w:p w:rsidR="00625608" w:rsidRPr="00BC62C8" w:rsidRDefault="00625608" w:rsidP="001C31DB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</w:p>
          <w:p w:rsidR="00DA1E4C" w:rsidRPr="00BC62C8" w:rsidRDefault="00086F82" w:rsidP="001C31DB">
            <w:pPr>
              <w:keepNext/>
              <w:keepLines/>
              <w:jc w:val="both"/>
              <w:rPr>
                <w:b/>
                <w:sz w:val="26"/>
                <w:szCs w:val="26"/>
              </w:rPr>
            </w:pPr>
            <w:r w:rsidRPr="00BC62C8">
              <w:rPr>
                <w:b/>
                <w:sz w:val="26"/>
                <w:szCs w:val="26"/>
              </w:rPr>
              <w:t>Т.Е.</w:t>
            </w:r>
            <w:r w:rsidR="00657CD2" w:rsidRPr="00BC62C8">
              <w:rPr>
                <w:b/>
                <w:sz w:val="26"/>
                <w:szCs w:val="26"/>
              </w:rPr>
              <w:t xml:space="preserve"> </w:t>
            </w:r>
            <w:r w:rsidRPr="00BC62C8">
              <w:rPr>
                <w:b/>
                <w:sz w:val="26"/>
                <w:szCs w:val="26"/>
              </w:rPr>
              <w:t>Благодарова</w:t>
            </w:r>
          </w:p>
        </w:tc>
      </w:tr>
    </w:tbl>
    <w:p w:rsidR="008637A0" w:rsidRPr="001C31DB" w:rsidRDefault="008637A0" w:rsidP="00BC62C8">
      <w:pPr>
        <w:jc w:val="both"/>
        <w:rPr>
          <w:b/>
          <w:sz w:val="26"/>
          <w:szCs w:val="26"/>
        </w:rPr>
      </w:pPr>
      <w:bookmarkStart w:id="1" w:name="_GoBack"/>
      <w:bookmarkEnd w:id="1"/>
    </w:p>
    <w:p w:rsidR="00FA585A" w:rsidRPr="001C31DB" w:rsidRDefault="00115F8D" w:rsidP="00115F8D">
      <w:pPr>
        <w:ind w:firstLine="709"/>
        <w:jc w:val="center"/>
        <w:rPr>
          <w:b/>
          <w:sz w:val="26"/>
          <w:szCs w:val="26"/>
        </w:rPr>
      </w:pPr>
      <w:r w:rsidRPr="001C31DB">
        <w:rPr>
          <w:b/>
          <w:sz w:val="26"/>
          <w:szCs w:val="26"/>
        </w:rPr>
        <w:t>ИМЕННАЯ</w:t>
      </w:r>
      <w:r w:rsidR="003122B9" w:rsidRPr="001C31DB">
        <w:rPr>
          <w:b/>
          <w:sz w:val="26"/>
          <w:szCs w:val="26"/>
        </w:rPr>
        <w:t xml:space="preserve"> </w:t>
      </w:r>
      <w:r w:rsidR="00EC558E" w:rsidRPr="001C31DB">
        <w:rPr>
          <w:b/>
          <w:sz w:val="26"/>
          <w:szCs w:val="26"/>
        </w:rPr>
        <w:t>ЗАЯВКА</w:t>
      </w:r>
    </w:p>
    <w:p w:rsidR="00707385" w:rsidRPr="001C31DB" w:rsidRDefault="00707385" w:rsidP="00402758">
      <w:pPr>
        <w:ind w:firstLine="709"/>
        <w:jc w:val="both"/>
        <w:rPr>
          <w:b/>
          <w:sz w:val="26"/>
          <w:szCs w:val="26"/>
        </w:rPr>
      </w:pPr>
    </w:p>
    <w:p w:rsidR="00FA585A" w:rsidRPr="001C31DB" w:rsidRDefault="00707385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>н</w:t>
      </w:r>
      <w:r w:rsidR="00FA585A" w:rsidRPr="001C31DB">
        <w:rPr>
          <w:sz w:val="26"/>
          <w:szCs w:val="26"/>
        </w:rPr>
        <w:t xml:space="preserve">а участие </w:t>
      </w:r>
      <w:r w:rsidR="00312ED8" w:rsidRPr="001C31DB">
        <w:rPr>
          <w:sz w:val="26"/>
          <w:szCs w:val="26"/>
        </w:rPr>
        <w:t>спортсменов</w:t>
      </w:r>
      <w:r w:rsidR="00FA585A" w:rsidRPr="001C31DB">
        <w:rPr>
          <w:sz w:val="26"/>
          <w:szCs w:val="26"/>
        </w:rPr>
        <w:t xml:space="preserve"> ______________________________________________________</w:t>
      </w:r>
    </w:p>
    <w:p w:rsidR="00FA585A" w:rsidRPr="001C31DB" w:rsidRDefault="00FA585A" w:rsidP="00115F8D">
      <w:pPr>
        <w:ind w:firstLine="709"/>
        <w:jc w:val="center"/>
        <w:rPr>
          <w:sz w:val="26"/>
          <w:szCs w:val="26"/>
        </w:rPr>
      </w:pPr>
      <w:r w:rsidRPr="001C31DB">
        <w:rPr>
          <w:sz w:val="26"/>
          <w:szCs w:val="26"/>
        </w:rPr>
        <w:t>(спортивная организация)</w:t>
      </w:r>
    </w:p>
    <w:p w:rsidR="00FA585A" w:rsidRPr="001C31DB" w:rsidRDefault="00FA585A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>в _______________________________________________________________________</w:t>
      </w:r>
    </w:p>
    <w:p w:rsidR="00FA585A" w:rsidRPr="001C31DB" w:rsidRDefault="00FA585A" w:rsidP="00115F8D">
      <w:pPr>
        <w:ind w:firstLine="709"/>
        <w:jc w:val="center"/>
        <w:rPr>
          <w:sz w:val="26"/>
          <w:szCs w:val="26"/>
        </w:rPr>
      </w:pPr>
      <w:r w:rsidRPr="001C31DB">
        <w:rPr>
          <w:sz w:val="26"/>
          <w:szCs w:val="26"/>
        </w:rPr>
        <w:t>(наименование спортивного мероприятия)</w:t>
      </w:r>
    </w:p>
    <w:p w:rsidR="00A171DA" w:rsidRPr="001C31DB" w:rsidRDefault="00A171DA" w:rsidP="00402758">
      <w:pPr>
        <w:ind w:firstLine="709"/>
        <w:jc w:val="both"/>
        <w:rPr>
          <w:sz w:val="26"/>
          <w:szCs w:val="26"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"/>
        <w:gridCol w:w="2398"/>
        <w:gridCol w:w="1147"/>
        <w:gridCol w:w="1355"/>
        <w:gridCol w:w="1772"/>
        <w:gridCol w:w="2305"/>
        <w:gridCol w:w="1559"/>
      </w:tblGrid>
      <w:tr w:rsidR="00312ED8" w:rsidRPr="001C31DB" w:rsidTr="001C31DB">
        <w:trPr>
          <w:trHeight w:val="768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№</w:t>
            </w:r>
            <w:r w:rsidR="00115F8D" w:rsidRPr="001C31DB">
              <w:rPr>
                <w:b/>
                <w:sz w:val="26"/>
                <w:szCs w:val="26"/>
              </w:rPr>
              <w:t xml:space="preserve"> п/п</w:t>
            </w:r>
          </w:p>
        </w:tc>
        <w:tc>
          <w:tcPr>
            <w:tcW w:w="2398" w:type="dxa"/>
            <w:vAlign w:val="center"/>
          </w:tcPr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ФИО</w:t>
            </w:r>
          </w:p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спортсмена</w:t>
            </w:r>
          </w:p>
        </w:tc>
        <w:tc>
          <w:tcPr>
            <w:tcW w:w="1147" w:type="dxa"/>
            <w:vAlign w:val="center"/>
          </w:tcPr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Дата</w:t>
            </w:r>
          </w:p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рождения</w:t>
            </w:r>
          </w:p>
        </w:tc>
        <w:tc>
          <w:tcPr>
            <w:tcW w:w="1355" w:type="dxa"/>
            <w:vAlign w:val="center"/>
          </w:tcPr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Спорт. разряд</w:t>
            </w:r>
          </w:p>
        </w:tc>
        <w:tc>
          <w:tcPr>
            <w:tcW w:w="1772" w:type="dxa"/>
            <w:vAlign w:val="center"/>
          </w:tcPr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Класс, группа, весовая категория и т.п.</w:t>
            </w:r>
          </w:p>
        </w:tc>
        <w:tc>
          <w:tcPr>
            <w:tcW w:w="2305" w:type="dxa"/>
            <w:vAlign w:val="center"/>
          </w:tcPr>
          <w:p w:rsidR="00312ED8" w:rsidRPr="001C31DB" w:rsidRDefault="00983085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Спортивная организация</w:t>
            </w:r>
          </w:p>
        </w:tc>
        <w:tc>
          <w:tcPr>
            <w:tcW w:w="1559" w:type="dxa"/>
            <w:vAlign w:val="center"/>
          </w:tcPr>
          <w:p w:rsidR="00312ED8" w:rsidRPr="001C31DB" w:rsidRDefault="00312ED8" w:rsidP="00115F8D">
            <w:pPr>
              <w:jc w:val="center"/>
              <w:rPr>
                <w:b/>
                <w:sz w:val="26"/>
                <w:szCs w:val="26"/>
              </w:rPr>
            </w:pPr>
            <w:r w:rsidRPr="001C31DB">
              <w:rPr>
                <w:b/>
                <w:sz w:val="26"/>
                <w:szCs w:val="26"/>
              </w:rPr>
              <w:t>Виза врача</w:t>
            </w:r>
          </w:p>
        </w:tc>
      </w:tr>
      <w:tr w:rsidR="00312ED8" w:rsidRPr="001C31DB" w:rsidTr="001C31DB">
        <w:trPr>
          <w:trHeight w:val="260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1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47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2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60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3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47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4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60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5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60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ind w:firstLine="709"/>
              <w:jc w:val="center"/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6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47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ind w:firstLine="709"/>
              <w:jc w:val="center"/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7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60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ind w:firstLine="709"/>
              <w:jc w:val="center"/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8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47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ind w:firstLine="709"/>
              <w:jc w:val="center"/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9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  <w:tr w:rsidR="00312ED8" w:rsidRPr="001C31DB" w:rsidTr="001C31DB">
        <w:trPr>
          <w:trHeight w:val="273"/>
        </w:trPr>
        <w:tc>
          <w:tcPr>
            <w:tcW w:w="521" w:type="dxa"/>
            <w:vAlign w:val="center"/>
          </w:tcPr>
          <w:p w:rsidR="00312ED8" w:rsidRPr="001C31DB" w:rsidRDefault="00312ED8" w:rsidP="00115F8D">
            <w:pPr>
              <w:ind w:firstLine="709"/>
              <w:jc w:val="center"/>
              <w:rPr>
                <w:sz w:val="26"/>
                <w:szCs w:val="26"/>
              </w:rPr>
            </w:pPr>
            <w:r w:rsidRPr="001C31DB">
              <w:rPr>
                <w:sz w:val="26"/>
                <w:szCs w:val="26"/>
              </w:rPr>
              <w:t>1</w:t>
            </w:r>
          </w:p>
        </w:tc>
        <w:tc>
          <w:tcPr>
            <w:tcW w:w="2398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7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5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72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05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312ED8" w:rsidRPr="001C31DB" w:rsidRDefault="00312ED8" w:rsidP="00115F8D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824CD" w:rsidRPr="001C31DB" w:rsidRDefault="008824CD" w:rsidP="00402758">
      <w:pPr>
        <w:ind w:firstLine="709"/>
        <w:jc w:val="both"/>
        <w:rPr>
          <w:sz w:val="26"/>
          <w:szCs w:val="26"/>
        </w:rPr>
      </w:pP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>Всего по настоящей заявке допущено ___________ человек.</w:t>
      </w: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>Врач                __________ / ___________________ /        М.П</w:t>
      </w: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>Главный тренер команды                   ____________ / _________________ /</w:t>
      </w: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 xml:space="preserve">Руководитель спортивной </w:t>
      </w: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 xml:space="preserve">организации                                         _____________ / ________________ / М.П.   </w:t>
      </w:r>
    </w:p>
    <w:p w:rsidR="00312ED8" w:rsidRPr="001C31DB" w:rsidRDefault="00312ED8" w:rsidP="00402758">
      <w:pPr>
        <w:ind w:firstLine="709"/>
        <w:jc w:val="both"/>
        <w:rPr>
          <w:sz w:val="26"/>
          <w:szCs w:val="26"/>
        </w:rPr>
      </w:pPr>
    </w:p>
    <w:p w:rsidR="003B1FC1" w:rsidRPr="00A171DA" w:rsidRDefault="00312ED8" w:rsidP="00EB3C49">
      <w:pPr>
        <w:ind w:firstLine="709"/>
        <w:jc w:val="both"/>
        <w:rPr>
          <w:sz w:val="26"/>
          <w:szCs w:val="26"/>
        </w:rPr>
      </w:pPr>
      <w:r w:rsidRPr="001C31DB">
        <w:rPr>
          <w:sz w:val="26"/>
          <w:szCs w:val="26"/>
        </w:rPr>
        <w:t>Дата: «_____» ___________ 20__ г.</w:t>
      </w:r>
    </w:p>
    <w:sectPr w:rsidR="003B1FC1" w:rsidRPr="00A171DA" w:rsidSect="001C31DB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21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4BA" w:rsidRDefault="002644BA">
      <w:r>
        <w:separator/>
      </w:r>
    </w:p>
  </w:endnote>
  <w:endnote w:type="continuationSeparator" w:id="0">
    <w:p w:rsidR="002644BA" w:rsidRDefault="0026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4BA" w:rsidRDefault="002644BA" w:rsidP="009550D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44BA" w:rsidRDefault="002644B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4BA" w:rsidRDefault="002644BA" w:rsidP="009550D6">
    <w:pPr>
      <w:pStyle w:val="a4"/>
      <w:framePr w:wrap="around" w:vAnchor="text" w:hAnchor="margin" w:xAlign="center" w:y="1"/>
      <w:rPr>
        <w:rStyle w:val="a5"/>
      </w:rPr>
    </w:pPr>
  </w:p>
  <w:p w:rsidR="002644BA" w:rsidRPr="00350C73" w:rsidRDefault="002644BA" w:rsidP="009550D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4BA" w:rsidRDefault="002644BA" w:rsidP="00350C7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4BA" w:rsidRDefault="002644BA">
      <w:r>
        <w:separator/>
      </w:r>
    </w:p>
  </w:footnote>
  <w:footnote w:type="continuationSeparator" w:id="0">
    <w:p w:rsidR="002644BA" w:rsidRDefault="0026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2F54"/>
    <w:multiLevelType w:val="hybridMultilevel"/>
    <w:tmpl w:val="CDC45974"/>
    <w:lvl w:ilvl="0" w:tplc="4CAE46C8">
      <w:start w:val="1"/>
      <w:numFmt w:val="bullet"/>
      <w:lvlText w:val="-"/>
      <w:lvlJc w:val="left"/>
      <w:pPr>
        <w:ind w:left="150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>
    <w:nsid w:val="08960177"/>
    <w:multiLevelType w:val="multilevel"/>
    <w:tmpl w:val="B8CC1F6E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930"/>
        </w:tabs>
        <w:ind w:left="93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">
    <w:nsid w:val="0C9C7D82"/>
    <w:multiLevelType w:val="hybridMultilevel"/>
    <w:tmpl w:val="990CDC80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320A5"/>
    <w:multiLevelType w:val="hybridMultilevel"/>
    <w:tmpl w:val="3962C68A"/>
    <w:lvl w:ilvl="0" w:tplc="0622B42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81B7E9E"/>
    <w:multiLevelType w:val="hybridMultilevel"/>
    <w:tmpl w:val="A2A4F154"/>
    <w:lvl w:ilvl="0" w:tplc="9C46C2F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7D6FE4"/>
    <w:multiLevelType w:val="hybridMultilevel"/>
    <w:tmpl w:val="B3D0D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A63167"/>
    <w:multiLevelType w:val="hybridMultilevel"/>
    <w:tmpl w:val="838C0A22"/>
    <w:lvl w:ilvl="0" w:tplc="CADE24A8">
      <w:start w:val="6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40F1705"/>
    <w:multiLevelType w:val="hybridMultilevel"/>
    <w:tmpl w:val="F516D26C"/>
    <w:lvl w:ilvl="0" w:tplc="4CAE46C8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47E2E10"/>
    <w:multiLevelType w:val="hybridMultilevel"/>
    <w:tmpl w:val="96D86150"/>
    <w:lvl w:ilvl="0" w:tplc="8F4AAC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3B6DF0"/>
    <w:multiLevelType w:val="hybridMultilevel"/>
    <w:tmpl w:val="C9A204EA"/>
    <w:lvl w:ilvl="0" w:tplc="0419000F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9C46C2F8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664BD0"/>
    <w:multiLevelType w:val="hybridMultilevel"/>
    <w:tmpl w:val="73424702"/>
    <w:lvl w:ilvl="0" w:tplc="2248811C">
      <w:start w:val="1"/>
      <w:numFmt w:val="decimal"/>
      <w:lvlText w:val="%1."/>
      <w:lvlJc w:val="left"/>
      <w:pPr>
        <w:ind w:left="1774" w:hanging="106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E67F93"/>
    <w:multiLevelType w:val="hybridMultilevel"/>
    <w:tmpl w:val="2A86D5DE"/>
    <w:lvl w:ilvl="0" w:tplc="117870D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3B4598"/>
    <w:multiLevelType w:val="hybridMultilevel"/>
    <w:tmpl w:val="57AA7674"/>
    <w:lvl w:ilvl="0" w:tplc="0419000F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622B42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A0289C"/>
    <w:multiLevelType w:val="hybridMultilevel"/>
    <w:tmpl w:val="FB58E8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360E0365"/>
    <w:multiLevelType w:val="multilevel"/>
    <w:tmpl w:val="826622E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6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eastAsia="Times New Roman" w:hint="default"/>
      </w:rPr>
    </w:lvl>
  </w:abstractNum>
  <w:abstractNum w:abstractNumId="15">
    <w:nsid w:val="36576A59"/>
    <w:multiLevelType w:val="multilevel"/>
    <w:tmpl w:val="C9A204EA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E771830"/>
    <w:multiLevelType w:val="hybridMultilevel"/>
    <w:tmpl w:val="40349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A729A5"/>
    <w:multiLevelType w:val="multilevel"/>
    <w:tmpl w:val="D1A65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8">
    <w:nsid w:val="427F4DFD"/>
    <w:multiLevelType w:val="hybridMultilevel"/>
    <w:tmpl w:val="A086C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FF7A08"/>
    <w:multiLevelType w:val="multilevel"/>
    <w:tmpl w:val="4C8631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4F29300B"/>
    <w:multiLevelType w:val="multilevel"/>
    <w:tmpl w:val="878A1D7A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505B0741"/>
    <w:multiLevelType w:val="hybridMultilevel"/>
    <w:tmpl w:val="8EB67360"/>
    <w:lvl w:ilvl="0" w:tplc="36D602E0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56096F19"/>
    <w:multiLevelType w:val="hybridMultilevel"/>
    <w:tmpl w:val="DAD0F450"/>
    <w:lvl w:ilvl="0" w:tplc="1550F530">
      <w:start w:val="1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D2FF2"/>
    <w:multiLevelType w:val="multilevel"/>
    <w:tmpl w:val="D1A65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4">
    <w:nsid w:val="5D0D74CE"/>
    <w:multiLevelType w:val="hybridMultilevel"/>
    <w:tmpl w:val="99D289F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>
    <w:nsid w:val="6240022F"/>
    <w:multiLevelType w:val="hybridMultilevel"/>
    <w:tmpl w:val="C6CAA9A4"/>
    <w:lvl w:ilvl="0" w:tplc="0622B42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69B62D2E"/>
    <w:multiLevelType w:val="multilevel"/>
    <w:tmpl w:val="E5EE61A0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CB10726"/>
    <w:multiLevelType w:val="multilevel"/>
    <w:tmpl w:val="17905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8">
    <w:nsid w:val="78995813"/>
    <w:multiLevelType w:val="multilevel"/>
    <w:tmpl w:val="006C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79615D76"/>
    <w:multiLevelType w:val="multilevel"/>
    <w:tmpl w:val="8E6E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>
    <w:nsid w:val="7C1A40A5"/>
    <w:multiLevelType w:val="multilevel"/>
    <w:tmpl w:val="3CB66884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FF0000"/>
      </w:rPr>
    </w:lvl>
  </w:abstractNum>
  <w:abstractNum w:abstractNumId="31">
    <w:nsid w:val="7D4768CA"/>
    <w:multiLevelType w:val="multilevel"/>
    <w:tmpl w:val="33F0008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21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5"/>
  </w:num>
  <w:num w:numId="4">
    <w:abstractNumId w:val="12"/>
  </w:num>
  <w:num w:numId="5">
    <w:abstractNumId w:val="25"/>
  </w:num>
  <w:num w:numId="6">
    <w:abstractNumId w:val="3"/>
  </w:num>
  <w:num w:numId="7">
    <w:abstractNumId w:val="18"/>
  </w:num>
  <w:num w:numId="8">
    <w:abstractNumId w:val="8"/>
  </w:num>
  <w:num w:numId="9">
    <w:abstractNumId w:val="31"/>
  </w:num>
  <w:num w:numId="10">
    <w:abstractNumId w:val="20"/>
  </w:num>
  <w:num w:numId="11">
    <w:abstractNumId w:val="1"/>
  </w:num>
  <w:num w:numId="12">
    <w:abstractNumId w:val="29"/>
  </w:num>
  <w:num w:numId="13">
    <w:abstractNumId w:val="2"/>
  </w:num>
  <w:num w:numId="14">
    <w:abstractNumId w:val="28"/>
  </w:num>
  <w:num w:numId="15">
    <w:abstractNumId w:val="24"/>
  </w:num>
  <w:num w:numId="16">
    <w:abstractNumId w:val="13"/>
  </w:num>
  <w:num w:numId="17">
    <w:abstractNumId w:val="5"/>
  </w:num>
  <w:num w:numId="18">
    <w:abstractNumId w:val="30"/>
  </w:num>
  <w:num w:numId="19">
    <w:abstractNumId w:val="19"/>
  </w:num>
  <w:num w:numId="20">
    <w:abstractNumId w:val="11"/>
  </w:num>
  <w:num w:numId="21">
    <w:abstractNumId w:val="22"/>
  </w:num>
  <w:num w:numId="22">
    <w:abstractNumId w:val="10"/>
  </w:num>
  <w:num w:numId="23">
    <w:abstractNumId w:val="17"/>
  </w:num>
  <w:num w:numId="24">
    <w:abstractNumId w:val="16"/>
  </w:num>
  <w:num w:numId="25">
    <w:abstractNumId w:val="7"/>
  </w:num>
  <w:num w:numId="26">
    <w:abstractNumId w:val="0"/>
  </w:num>
  <w:num w:numId="27">
    <w:abstractNumId w:val="21"/>
  </w:num>
  <w:num w:numId="28">
    <w:abstractNumId w:val="6"/>
  </w:num>
  <w:num w:numId="29">
    <w:abstractNumId w:val="23"/>
  </w:num>
  <w:num w:numId="30">
    <w:abstractNumId w:val="14"/>
  </w:num>
  <w:num w:numId="31">
    <w:abstractNumId w:val="27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1D4"/>
    <w:rsid w:val="0000279E"/>
    <w:rsid w:val="00004630"/>
    <w:rsid w:val="000057C0"/>
    <w:rsid w:val="00005935"/>
    <w:rsid w:val="000119D2"/>
    <w:rsid w:val="00014555"/>
    <w:rsid w:val="00014BD6"/>
    <w:rsid w:val="00016491"/>
    <w:rsid w:val="00017ED3"/>
    <w:rsid w:val="0002496B"/>
    <w:rsid w:val="00031056"/>
    <w:rsid w:val="000338A5"/>
    <w:rsid w:val="000364BB"/>
    <w:rsid w:val="00045FE1"/>
    <w:rsid w:val="00053C69"/>
    <w:rsid w:val="000566EC"/>
    <w:rsid w:val="00062FC9"/>
    <w:rsid w:val="000640C8"/>
    <w:rsid w:val="000661F1"/>
    <w:rsid w:val="000724C8"/>
    <w:rsid w:val="000731E4"/>
    <w:rsid w:val="00073951"/>
    <w:rsid w:val="00074091"/>
    <w:rsid w:val="00076C00"/>
    <w:rsid w:val="00076C1B"/>
    <w:rsid w:val="0008090C"/>
    <w:rsid w:val="00081E89"/>
    <w:rsid w:val="00084C28"/>
    <w:rsid w:val="00086F82"/>
    <w:rsid w:val="00090186"/>
    <w:rsid w:val="00091C76"/>
    <w:rsid w:val="000921A0"/>
    <w:rsid w:val="00097CAC"/>
    <w:rsid w:val="000A2A33"/>
    <w:rsid w:val="000A74EE"/>
    <w:rsid w:val="000B04EC"/>
    <w:rsid w:val="000B0784"/>
    <w:rsid w:val="000B125B"/>
    <w:rsid w:val="000B2804"/>
    <w:rsid w:val="000B2CDA"/>
    <w:rsid w:val="000B2FDB"/>
    <w:rsid w:val="000B60DE"/>
    <w:rsid w:val="000C186E"/>
    <w:rsid w:val="000C21D6"/>
    <w:rsid w:val="000C6209"/>
    <w:rsid w:val="000D2EAB"/>
    <w:rsid w:val="000D32D2"/>
    <w:rsid w:val="000D42C4"/>
    <w:rsid w:val="000D50D1"/>
    <w:rsid w:val="000D5B3C"/>
    <w:rsid w:val="000E7345"/>
    <w:rsid w:val="000F0B81"/>
    <w:rsid w:val="000F4D2D"/>
    <w:rsid w:val="000F6572"/>
    <w:rsid w:val="000F6876"/>
    <w:rsid w:val="00106638"/>
    <w:rsid w:val="00107970"/>
    <w:rsid w:val="001127B7"/>
    <w:rsid w:val="00115F8D"/>
    <w:rsid w:val="001162F5"/>
    <w:rsid w:val="00117D40"/>
    <w:rsid w:val="00121D17"/>
    <w:rsid w:val="00130894"/>
    <w:rsid w:val="0013383A"/>
    <w:rsid w:val="001367E5"/>
    <w:rsid w:val="00136829"/>
    <w:rsid w:val="001372EC"/>
    <w:rsid w:val="0014263F"/>
    <w:rsid w:val="00144E1E"/>
    <w:rsid w:val="0015011F"/>
    <w:rsid w:val="00150FF8"/>
    <w:rsid w:val="00152C0D"/>
    <w:rsid w:val="00154EC9"/>
    <w:rsid w:val="00155999"/>
    <w:rsid w:val="0015642D"/>
    <w:rsid w:val="0016132F"/>
    <w:rsid w:val="00161899"/>
    <w:rsid w:val="00162917"/>
    <w:rsid w:val="001638D9"/>
    <w:rsid w:val="00165BE2"/>
    <w:rsid w:val="00165C59"/>
    <w:rsid w:val="00166B73"/>
    <w:rsid w:val="0017014D"/>
    <w:rsid w:val="0017185C"/>
    <w:rsid w:val="00172B31"/>
    <w:rsid w:val="00172D76"/>
    <w:rsid w:val="00175703"/>
    <w:rsid w:val="00175D56"/>
    <w:rsid w:val="00176F0B"/>
    <w:rsid w:val="0017727A"/>
    <w:rsid w:val="00177E1A"/>
    <w:rsid w:val="0018150D"/>
    <w:rsid w:val="00182AD0"/>
    <w:rsid w:val="00183D66"/>
    <w:rsid w:val="00186A6B"/>
    <w:rsid w:val="00190111"/>
    <w:rsid w:val="001968E1"/>
    <w:rsid w:val="001A01A7"/>
    <w:rsid w:val="001A2B27"/>
    <w:rsid w:val="001A5E96"/>
    <w:rsid w:val="001B21A4"/>
    <w:rsid w:val="001B44EA"/>
    <w:rsid w:val="001B67F7"/>
    <w:rsid w:val="001B6AE1"/>
    <w:rsid w:val="001C0B9F"/>
    <w:rsid w:val="001C20A4"/>
    <w:rsid w:val="001C31DB"/>
    <w:rsid w:val="001C58E0"/>
    <w:rsid w:val="001C688E"/>
    <w:rsid w:val="001D053A"/>
    <w:rsid w:val="001D0E9F"/>
    <w:rsid w:val="001D1285"/>
    <w:rsid w:val="001D2753"/>
    <w:rsid w:val="001D6857"/>
    <w:rsid w:val="001E146E"/>
    <w:rsid w:val="001E1956"/>
    <w:rsid w:val="001E23B2"/>
    <w:rsid w:val="001E711A"/>
    <w:rsid w:val="001F02C6"/>
    <w:rsid w:val="001F1495"/>
    <w:rsid w:val="001F47D7"/>
    <w:rsid w:val="001F658E"/>
    <w:rsid w:val="002030D5"/>
    <w:rsid w:val="00204FC2"/>
    <w:rsid w:val="00206105"/>
    <w:rsid w:val="002066DA"/>
    <w:rsid w:val="00214A3C"/>
    <w:rsid w:val="00214C06"/>
    <w:rsid w:val="00220BB3"/>
    <w:rsid w:val="002228AC"/>
    <w:rsid w:val="002237C6"/>
    <w:rsid w:val="00226A92"/>
    <w:rsid w:val="00230265"/>
    <w:rsid w:val="00231BFD"/>
    <w:rsid w:val="00232895"/>
    <w:rsid w:val="00233A0F"/>
    <w:rsid w:val="002400A8"/>
    <w:rsid w:val="0024279F"/>
    <w:rsid w:val="0025085B"/>
    <w:rsid w:val="00252C18"/>
    <w:rsid w:val="0025422E"/>
    <w:rsid w:val="002576C0"/>
    <w:rsid w:val="0026216C"/>
    <w:rsid w:val="00262FB4"/>
    <w:rsid w:val="002644BA"/>
    <w:rsid w:val="00265EF0"/>
    <w:rsid w:val="00266025"/>
    <w:rsid w:val="00271801"/>
    <w:rsid w:val="00281017"/>
    <w:rsid w:val="002830A9"/>
    <w:rsid w:val="00284E6D"/>
    <w:rsid w:val="002870BC"/>
    <w:rsid w:val="002908D5"/>
    <w:rsid w:val="00293BDB"/>
    <w:rsid w:val="002970B3"/>
    <w:rsid w:val="00297420"/>
    <w:rsid w:val="002A51A7"/>
    <w:rsid w:val="002A56A7"/>
    <w:rsid w:val="002A7AD0"/>
    <w:rsid w:val="002B0081"/>
    <w:rsid w:val="002B01A8"/>
    <w:rsid w:val="002B31F2"/>
    <w:rsid w:val="002B492D"/>
    <w:rsid w:val="002B4C43"/>
    <w:rsid w:val="002B7210"/>
    <w:rsid w:val="002C135E"/>
    <w:rsid w:val="002C2B84"/>
    <w:rsid w:val="002C34AE"/>
    <w:rsid w:val="002C5140"/>
    <w:rsid w:val="002C7A04"/>
    <w:rsid w:val="002D1BA7"/>
    <w:rsid w:val="002D20D9"/>
    <w:rsid w:val="002D71E1"/>
    <w:rsid w:val="002E3A84"/>
    <w:rsid w:val="002E3F26"/>
    <w:rsid w:val="002E51F1"/>
    <w:rsid w:val="002F1230"/>
    <w:rsid w:val="002F1E7C"/>
    <w:rsid w:val="002F2D8A"/>
    <w:rsid w:val="002F4DF6"/>
    <w:rsid w:val="002F593E"/>
    <w:rsid w:val="00302E5D"/>
    <w:rsid w:val="0030648B"/>
    <w:rsid w:val="00311CF1"/>
    <w:rsid w:val="003122B9"/>
    <w:rsid w:val="003128CA"/>
    <w:rsid w:val="00312ED8"/>
    <w:rsid w:val="003149CC"/>
    <w:rsid w:val="00316B2C"/>
    <w:rsid w:val="00316DA1"/>
    <w:rsid w:val="00316E89"/>
    <w:rsid w:val="00321875"/>
    <w:rsid w:val="00326B08"/>
    <w:rsid w:val="00327118"/>
    <w:rsid w:val="00331159"/>
    <w:rsid w:val="00337FFA"/>
    <w:rsid w:val="00344A41"/>
    <w:rsid w:val="00346E0F"/>
    <w:rsid w:val="00350517"/>
    <w:rsid w:val="00350C73"/>
    <w:rsid w:val="00351ED8"/>
    <w:rsid w:val="003527BF"/>
    <w:rsid w:val="003531CB"/>
    <w:rsid w:val="00353221"/>
    <w:rsid w:val="00354958"/>
    <w:rsid w:val="003678D0"/>
    <w:rsid w:val="003702A0"/>
    <w:rsid w:val="003716B3"/>
    <w:rsid w:val="00371CCB"/>
    <w:rsid w:val="00372DE7"/>
    <w:rsid w:val="00373834"/>
    <w:rsid w:val="00377E40"/>
    <w:rsid w:val="00377F00"/>
    <w:rsid w:val="00384F91"/>
    <w:rsid w:val="0038778F"/>
    <w:rsid w:val="00387963"/>
    <w:rsid w:val="00387F8E"/>
    <w:rsid w:val="00393C51"/>
    <w:rsid w:val="0039479F"/>
    <w:rsid w:val="00396E60"/>
    <w:rsid w:val="003975EC"/>
    <w:rsid w:val="003A652A"/>
    <w:rsid w:val="003B04F0"/>
    <w:rsid w:val="003B1FC1"/>
    <w:rsid w:val="003B3003"/>
    <w:rsid w:val="003B662D"/>
    <w:rsid w:val="003B773B"/>
    <w:rsid w:val="003C0197"/>
    <w:rsid w:val="003C0203"/>
    <w:rsid w:val="003C0923"/>
    <w:rsid w:val="003C0F5A"/>
    <w:rsid w:val="003C2CDF"/>
    <w:rsid w:val="003C4058"/>
    <w:rsid w:val="003C53F4"/>
    <w:rsid w:val="003D2526"/>
    <w:rsid w:val="003D2C0B"/>
    <w:rsid w:val="003D41BB"/>
    <w:rsid w:val="003D6304"/>
    <w:rsid w:val="003D6E92"/>
    <w:rsid w:val="003E1321"/>
    <w:rsid w:val="003E1877"/>
    <w:rsid w:val="003E315D"/>
    <w:rsid w:val="003E385F"/>
    <w:rsid w:val="003E3C9B"/>
    <w:rsid w:val="003F0EDC"/>
    <w:rsid w:val="003F0EFA"/>
    <w:rsid w:val="003F1405"/>
    <w:rsid w:val="003F1FD7"/>
    <w:rsid w:val="003F62F3"/>
    <w:rsid w:val="00400AB7"/>
    <w:rsid w:val="00402758"/>
    <w:rsid w:val="00402F5D"/>
    <w:rsid w:val="00404E67"/>
    <w:rsid w:val="00404EDB"/>
    <w:rsid w:val="00406116"/>
    <w:rsid w:val="00411A63"/>
    <w:rsid w:val="00414462"/>
    <w:rsid w:val="00417480"/>
    <w:rsid w:val="00420D87"/>
    <w:rsid w:val="00426126"/>
    <w:rsid w:val="00427648"/>
    <w:rsid w:val="00431252"/>
    <w:rsid w:val="00437B57"/>
    <w:rsid w:val="00441339"/>
    <w:rsid w:val="00443F2A"/>
    <w:rsid w:val="004608FA"/>
    <w:rsid w:val="00463C05"/>
    <w:rsid w:val="0046502E"/>
    <w:rsid w:val="00465698"/>
    <w:rsid w:val="00465857"/>
    <w:rsid w:val="00467D6B"/>
    <w:rsid w:val="00477BA8"/>
    <w:rsid w:val="00480FCC"/>
    <w:rsid w:val="00483772"/>
    <w:rsid w:val="0049001F"/>
    <w:rsid w:val="00493CF6"/>
    <w:rsid w:val="004A1024"/>
    <w:rsid w:val="004A3C5E"/>
    <w:rsid w:val="004A6137"/>
    <w:rsid w:val="004B3AE9"/>
    <w:rsid w:val="004B58BB"/>
    <w:rsid w:val="004B5C3F"/>
    <w:rsid w:val="004C1B64"/>
    <w:rsid w:val="004C5F17"/>
    <w:rsid w:val="004C6BC8"/>
    <w:rsid w:val="004C7779"/>
    <w:rsid w:val="004D032E"/>
    <w:rsid w:val="004D116F"/>
    <w:rsid w:val="004D12E4"/>
    <w:rsid w:val="004D6B08"/>
    <w:rsid w:val="004E0BB6"/>
    <w:rsid w:val="004E3FB9"/>
    <w:rsid w:val="004E6278"/>
    <w:rsid w:val="004E6C3F"/>
    <w:rsid w:val="004E7C42"/>
    <w:rsid w:val="004F00AD"/>
    <w:rsid w:val="004F0EE0"/>
    <w:rsid w:val="004F0FEA"/>
    <w:rsid w:val="004F243C"/>
    <w:rsid w:val="004F3549"/>
    <w:rsid w:val="004F6EDA"/>
    <w:rsid w:val="00501C66"/>
    <w:rsid w:val="00505630"/>
    <w:rsid w:val="005059FE"/>
    <w:rsid w:val="00505A50"/>
    <w:rsid w:val="00506E39"/>
    <w:rsid w:val="0050738E"/>
    <w:rsid w:val="00511B29"/>
    <w:rsid w:val="00513CD8"/>
    <w:rsid w:val="00517FA6"/>
    <w:rsid w:val="005219EA"/>
    <w:rsid w:val="0052387F"/>
    <w:rsid w:val="00525355"/>
    <w:rsid w:val="00525E14"/>
    <w:rsid w:val="0053176F"/>
    <w:rsid w:val="00532A85"/>
    <w:rsid w:val="0053301D"/>
    <w:rsid w:val="005374F5"/>
    <w:rsid w:val="0054215C"/>
    <w:rsid w:val="00543541"/>
    <w:rsid w:val="00554590"/>
    <w:rsid w:val="00555BA6"/>
    <w:rsid w:val="00557183"/>
    <w:rsid w:val="00557A0F"/>
    <w:rsid w:val="00560D41"/>
    <w:rsid w:val="00565D33"/>
    <w:rsid w:val="00571B24"/>
    <w:rsid w:val="00580F02"/>
    <w:rsid w:val="005811D5"/>
    <w:rsid w:val="00581887"/>
    <w:rsid w:val="00581EAD"/>
    <w:rsid w:val="00583E9A"/>
    <w:rsid w:val="00592ADB"/>
    <w:rsid w:val="005A02FE"/>
    <w:rsid w:val="005A0C75"/>
    <w:rsid w:val="005A3247"/>
    <w:rsid w:val="005A426A"/>
    <w:rsid w:val="005A685A"/>
    <w:rsid w:val="005A6DFE"/>
    <w:rsid w:val="005B38B0"/>
    <w:rsid w:val="005C1180"/>
    <w:rsid w:val="005C13A1"/>
    <w:rsid w:val="005C1D5E"/>
    <w:rsid w:val="005C390F"/>
    <w:rsid w:val="005C71ED"/>
    <w:rsid w:val="005D1D7A"/>
    <w:rsid w:val="005D3582"/>
    <w:rsid w:val="005D3718"/>
    <w:rsid w:val="005D4888"/>
    <w:rsid w:val="005E057A"/>
    <w:rsid w:val="005E06E4"/>
    <w:rsid w:val="005E1FE0"/>
    <w:rsid w:val="005E3AAE"/>
    <w:rsid w:val="005E51CB"/>
    <w:rsid w:val="005E5A6A"/>
    <w:rsid w:val="005E76CB"/>
    <w:rsid w:val="005F12C5"/>
    <w:rsid w:val="005F2E16"/>
    <w:rsid w:val="005F495A"/>
    <w:rsid w:val="005F616E"/>
    <w:rsid w:val="005F6C09"/>
    <w:rsid w:val="00602A7B"/>
    <w:rsid w:val="00606E4D"/>
    <w:rsid w:val="00606FF2"/>
    <w:rsid w:val="00612A69"/>
    <w:rsid w:val="00615247"/>
    <w:rsid w:val="0061549F"/>
    <w:rsid w:val="006166D4"/>
    <w:rsid w:val="00621A2B"/>
    <w:rsid w:val="00621ABE"/>
    <w:rsid w:val="006236B0"/>
    <w:rsid w:val="00623AFC"/>
    <w:rsid w:val="00625608"/>
    <w:rsid w:val="006311D4"/>
    <w:rsid w:val="006419C9"/>
    <w:rsid w:val="00641CF5"/>
    <w:rsid w:val="00645E25"/>
    <w:rsid w:val="00650E6D"/>
    <w:rsid w:val="00654EAA"/>
    <w:rsid w:val="00657A0A"/>
    <w:rsid w:val="00657CD2"/>
    <w:rsid w:val="006606A9"/>
    <w:rsid w:val="00660D14"/>
    <w:rsid w:val="00660E8D"/>
    <w:rsid w:val="00663D67"/>
    <w:rsid w:val="00671211"/>
    <w:rsid w:val="00672A95"/>
    <w:rsid w:val="0068757D"/>
    <w:rsid w:val="006932BB"/>
    <w:rsid w:val="006941F5"/>
    <w:rsid w:val="0069479F"/>
    <w:rsid w:val="00695E3D"/>
    <w:rsid w:val="0069778A"/>
    <w:rsid w:val="006A0D05"/>
    <w:rsid w:val="006A2009"/>
    <w:rsid w:val="006A4501"/>
    <w:rsid w:val="006A5AD9"/>
    <w:rsid w:val="006B158A"/>
    <w:rsid w:val="006B1A1B"/>
    <w:rsid w:val="006B28BD"/>
    <w:rsid w:val="006B34A8"/>
    <w:rsid w:val="006B6718"/>
    <w:rsid w:val="006C0856"/>
    <w:rsid w:val="006C09FA"/>
    <w:rsid w:val="006C2545"/>
    <w:rsid w:val="006C5AD5"/>
    <w:rsid w:val="006C6AC8"/>
    <w:rsid w:val="006D3E3B"/>
    <w:rsid w:val="006D4F29"/>
    <w:rsid w:val="006D52AF"/>
    <w:rsid w:val="006D610B"/>
    <w:rsid w:val="006D636B"/>
    <w:rsid w:val="006E0EB2"/>
    <w:rsid w:val="006E1456"/>
    <w:rsid w:val="006E76F0"/>
    <w:rsid w:val="00700EDF"/>
    <w:rsid w:val="00701A66"/>
    <w:rsid w:val="00703372"/>
    <w:rsid w:val="007054AC"/>
    <w:rsid w:val="00705748"/>
    <w:rsid w:val="00707385"/>
    <w:rsid w:val="007122E8"/>
    <w:rsid w:val="00715ABD"/>
    <w:rsid w:val="00716936"/>
    <w:rsid w:val="00720CB3"/>
    <w:rsid w:val="007232E5"/>
    <w:rsid w:val="00725570"/>
    <w:rsid w:val="007273EF"/>
    <w:rsid w:val="007309CE"/>
    <w:rsid w:val="00735187"/>
    <w:rsid w:val="00743D3E"/>
    <w:rsid w:val="00750500"/>
    <w:rsid w:val="00751D99"/>
    <w:rsid w:val="00753FD8"/>
    <w:rsid w:val="00754381"/>
    <w:rsid w:val="007558EE"/>
    <w:rsid w:val="00755B20"/>
    <w:rsid w:val="007563E1"/>
    <w:rsid w:val="00766A08"/>
    <w:rsid w:val="00770C1B"/>
    <w:rsid w:val="00771D85"/>
    <w:rsid w:val="0077480E"/>
    <w:rsid w:val="00776F57"/>
    <w:rsid w:val="0078153C"/>
    <w:rsid w:val="007824FC"/>
    <w:rsid w:val="00784DC9"/>
    <w:rsid w:val="0079375D"/>
    <w:rsid w:val="00794FDD"/>
    <w:rsid w:val="007A3AE7"/>
    <w:rsid w:val="007A40F4"/>
    <w:rsid w:val="007B0BD9"/>
    <w:rsid w:val="007B18BE"/>
    <w:rsid w:val="007C261D"/>
    <w:rsid w:val="007C2980"/>
    <w:rsid w:val="007D0927"/>
    <w:rsid w:val="007D1D66"/>
    <w:rsid w:val="007D55AF"/>
    <w:rsid w:val="007E1D77"/>
    <w:rsid w:val="007E24F3"/>
    <w:rsid w:val="007E3061"/>
    <w:rsid w:val="007E3A11"/>
    <w:rsid w:val="007E43EC"/>
    <w:rsid w:val="007E6EF8"/>
    <w:rsid w:val="007F1D3C"/>
    <w:rsid w:val="007F400C"/>
    <w:rsid w:val="007F4697"/>
    <w:rsid w:val="007F476E"/>
    <w:rsid w:val="00801B6E"/>
    <w:rsid w:val="00803AA6"/>
    <w:rsid w:val="008043FC"/>
    <w:rsid w:val="008062D1"/>
    <w:rsid w:val="008064BA"/>
    <w:rsid w:val="008123F6"/>
    <w:rsid w:val="008155E7"/>
    <w:rsid w:val="00815712"/>
    <w:rsid w:val="00817327"/>
    <w:rsid w:val="0082211A"/>
    <w:rsid w:val="00824622"/>
    <w:rsid w:val="00830E34"/>
    <w:rsid w:val="0083230B"/>
    <w:rsid w:val="00833F86"/>
    <w:rsid w:val="008342F2"/>
    <w:rsid w:val="00834E9E"/>
    <w:rsid w:val="00844974"/>
    <w:rsid w:val="00845C86"/>
    <w:rsid w:val="00850289"/>
    <w:rsid w:val="00850CA2"/>
    <w:rsid w:val="0085105D"/>
    <w:rsid w:val="00855029"/>
    <w:rsid w:val="0085641C"/>
    <w:rsid w:val="00856476"/>
    <w:rsid w:val="008601D5"/>
    <w:rsid w:val="008619F1"/>
    <w:rsid w:val="0086245A"/>
    <w:rsid w:val="008637A0"/>
    <w:rsid w:val="008675E3"/>
    <w:rsid w:val="008772C2"/>
    <w:rsid w:val="00881E9B"/>
    <w:rsid w:val="008824CD"/>
    <w:rsid w:val="00884193"/>
    <w:rsid w:val="00886B29"/>
    <w:rsid w:val="008872FE"/>
    <w:rsid w:val="00893746"/>
    <w:rsid w:val="00893D3D"/>
    <w:rsid w:val="00896B95"/>
    <w:rsid w:val="008A0120"/>
    <w:rsid w:val="008A080E"/>
    <w:rsid w:val="008A252A"/>
    <w:rsid w:val="008A3EB5"/>
    <w:rsid w:val="008A452C"/>
    <w:rsid w:val="008B7AC9"/>
    <w:rsid w:val="008C1616"/>
    <w:rsid w:val="008C2537"/>
    <w:rsid w:val="008C2D02"/>
    <w:rsid w:val="008C55B7"/>
    <w:rsid w:val="008D011F"/>
    <w:rsid w:val="008E1184"/>
    <w:rsid w:val="008E279E"/>
    <w:rsid w:val="008E2F6A"/>
    <w:rsid w:val="008E45B4"/>
    <w:rsid w:val="008E4AF1"/>
    <w:rsid w:val="008F0052"/>
    <w:rsid w:val="008F230C"/>
    <w:rsid w:val="008F2DAF"/>
    <w:rsid w:val="008F584A"/>
    <w:rsid w:val="008F6BA1"/>
    <w:rsid w:val="008F70B1"/>
    <w:rsid w:val="009008EC"/>
    <w:rsid w:val="00901A43"/>
    <w:rsid w:val="00910141"/>
    <w:rsid w:val="0091758F"/>
    <w:rsid w:val="00921CDC"/>
    <w:rsid w:val="00921FCF"/>
    <w:rsid w:val="0092297D"/>
    <w:rsid w:val="00932A81"/>
    <w:rsid w:val="00934BEE"/>
    <w:rsid w:val="009359A9"/>
    <w:rsid w:val="0094387F"/>
    <w:rsid w:val="00943D87"/>
    <w:rsid w:val="0094522C"/>
    <w:rsid w:val="0094623E"/>
    <w:rsid w:val="00951239"/>
    <w:rsid w:val="00954B96"/>
    <w:rsid w:val="009550D6"/>
    <w:rsid w:val="00955D66"/>
    <w:rsid w:val="00956FE8"/>
    <w:rsid w:val="0096563E"/>
    <w:rsid w:val="00972580"/>
    <w:rsid w:val="009749D6"/>
    <w:rsid w:val="009753DA"/>
    <w:rsid w:val="00976354"/>
    <w:rsid w:val="00977804"/>
    <w:rsid w:val="00982C63"/>
    <w:rsid w:val="00983085"/>
    <w:rsid w:val="0098309D"/>
    <w:rsid w:val="00985D8A"/>
    <w:rsid w:val="00990B0F"/>
    <w:rsid w:val="00993BDC"/>
    <w:rsid w:val="00996B51"/>
    <w:rsid w:val="009A0B6B"/>
    <w:rsid w:val="009A2319"/>
    <w:rsid w:val="009A473D"/>
    <w:rsid w:val="009A5A79"/>
    <w:rsid w:val="009B18FC"/>
    <w:rsid w:val="009C279C"/>
    <w:rsid w:val="009C2F58"/>
    <w:rsid w:val="009C3775"/>
    <w:rsid w:val="009D12F3"/>
    <w:rsid w:val="009D1D54"/>
    <w:rsid w:val="009D7992"/>
    <w:rsid w:val="009E0D9B"/>
    <w:rsid w:val="009E43F5"/>
    <w:rsid w:val="009E5DDC"/>
    <w:rsid w:val="009F002E"/>
    <w:rsid w:val="009F26FA"/>
    <w:rsid w:val="009F4C4E"/>
    <w:rsid w:val="009F70E5"/>
    <w:rsid w:val="00A03F9B"/>
    <w:rsid w:val="00A0411B"/>
    <w:rsid w:val="00A0642D"/>
    <w:rsid w:val="00A06D87"/>
    <w:rsid w:val="00A06F28"/>
    <w:rsid w:val="00A075A6"/>
    <w:rsid w:val="00A14E62"/>
    <w:rsid w:val="00A15CEE"/>
    <w:rsid w:val="00A171DA"/>
    <w:rsid w:val="00A20A07"/>
    <w:rsid w:val="00A2179F"/>
    <w:rsid w:val="00A3088C"/>
    <w:rsid w:val="00A31F56"/>
    <w:rsid w:val="00A46DBC"/>
    <w:rsid w:val="00A5586D"/>
    <w:rsid w:val="00A560DB"/>
    <w:rsid w:val="00A56E59"/>
    <w:rsid w:val="00A619A2"/>
    <w:rsid w:val="00A62195"/>
    <w:rsid w:val="00A67078"/>
    <w:rsid w:val="00A704C5"/>
    <w:rsid w:val="00A71956"/>
    <w:rsid w:val="00A761D3"/>
    <w:rsid w:val="00A80EE1"/>
    <w:rsid w:val="00A82AC1"/>
    <w:rsid w:val="00A83EE8"/>
    <w:rsid w:val="00A858E1"/>
    <w:rsid w:val="00A87B66"/>
    <w:rsid w:val="00A87C41"/>
    <w:rsid w:val="00A9277A"/>
    <w:rsid w:val="00A9315C"/>
    <w:rsid w:val="00A94CC9"/>
    <w:rsid w:val="00A96EED"/>
    <w:rsid w:val="00A96FF7"/>
    <w:rsid w:val="00A972A4"/>
    <w:rsid w:val="00AA5C64"/>
    <w:rsid w:val="00AB1032"/>
    <w:rsid w:val="00AB447A"/>
    <w:rsid w:val="00AC1BAC"/>
    <w:rsid w:val="00AC2EEE"/>
    <w:rsid w:val="00AC7E1D"/>
    <w:rsid w:val="00AD2EA1"/>
    <w:rsid w:val="00AD4A5E"/>
    <w:rsid w:val="00AD71AA"/>
    <w:rsid w:val="00AD7C0F"/>
    <w:rsid w:val="00AE0978"/>
    <w:rsid w:val="00AE4726"/>
    <w:rsid w:val="00AE4B22"/>
    <w:rsid w:val="00AE5736"/>
    <w:rsid w:val="00AE61C6"/>
    <w:rsid w:val="00AE649F"/>
    <w:rsid w:val="00AE65B4"/>
    <w:rsid w:val="00AF05E0"/>
    <w:rsid w:val="00AF57DF"/>
    <w:rsid w:val="00AF61BC"/>
    <w:rsid w:val="00B008B8"/>
    <w:rsid w:val="00B02435"/>
    <w:rsid w:val="00B02816"/>
    <w:rsid w:val="00B02CE3"/>
    <w:rsid w:val="00B04DE1"/>
    <w:rsid w:val="00B04E1A"/>
    <w:rsid w:val="00B06CF2"/>
    <w:rsid w:val="00B14297"/>
    <w:rsid w:val="00B1625C"/>
    <w:rsid w:val="00B16520"/>
    <w:rsid w:val="00B16E16"/>
    <w:rsid w:val="00B206B6"/>
    <w:rsid w:val="00B24F05"/>
    <w:rsid w:val="00B2638F"/>
    <w:rsid w:val="00B272EE"/>
    <w:rsid w:val="00B35F2E"/>
    <w:rsid w:val="00B418E0"/>
    <w:rsid w:val="00B41E10"/>
    <w:rsid w:val="00B42C9B"/>
    <w:rsid w:val="00B42F08"/>
    <w:rsid w:val="00B510A1"/>
    <w:rsid w:val="00B51EA5"/>
    <w:rsid w:val="00B55133"/>
    <w:rsid w:val="00B55784"/>
    <w:rsid w:val="00B57924"/>
    <w:rsid w:val="00B6200C"/>
    <w:rsid w:val="00B63C44"/>
    <w:rsid w:val="00B74C5E"/>
    <w:rsid w:val="00B76ABC"/>
    <w:rsid w:val="00B76B52"/>
    <w:rsid w:val="00B81049"/>
    <w:rsid w:val="00B835C1"/>
    <w:rsid w:val="00B83BF7"/>
    <w:rsid w:val="00B87F43"/>
    <w:rsid w:val="00B919AA"/>
    <w:rsid w:val="00B95480"/>
    <w:rsid w:val="00BA1167"/>
    <w:rsid w:val="00BA592F"/>
    <w:rsid w:val="00BA62EC"/>
    <w:rsid w:val="00BA7FBE"/>
    <w:rsid w:val="00BB2047"/>
    <w:rsid w:val="00BB27EF"/>
    <w:rsid w:val="00BB29ED"/>
    <w:rsid w:val="00BC1E52"/>
    <w:rsid w:val="00BC62C8"/>
    <w:rsid w:val="00BC71B4"/>
    <w:rsid w:val="00BD0452"/>
    <w:rsid w:val="00BD1679"/>
    <w:rsid w:val="00BD1D69"/>
    <w:rsid w:val="00BE0539"/>
    <w:rsid w:val="00BE207E"/>
    <w:rsid w:val="00BE2321"/>
    <w:rsid w:val="00BF083C"/>
    <w:rsid w:val="00BF0AE6"/>
    <w:rsid w:val="00BF225C"/>
    <w:rsid w:val="00BF25C0"/>
    <w:rsid w:val="00BF2E82"/>
    <w:rsid w:val="00BF30C9"/>
    <w:rsid w:val="00BF65EC"/>
    <w:rsid w:val="00C068F6"/>
    <w:rsid w:val="00C10B0A"/>
    <w:rsid w:val="00C118B9"/>
    <w:rsid w:val="00C11A73"/>
    <w:rsid w:val="00C15893"/>
    <w:rsid w:val="00C20519"/>
    <w:rsid w:val="00C2292D"/>
    <w:rsid w:val="00C23AB1"/>
    <w:rsid w:val="00C245BA"/>
    <w:rsid w:val="00C250FC"/>
    <w:rsid w:val="00C2522D"/>
    <w:rsid w:val="00C30A24"/>
    <w:rsid w:val="00C34FBB"/>
    <w:rsid w:val="00C37FAF"/>
    <w:rsid w:val="00C4009D"/>
    <w:rsid w:val="00C42EF7"/>
    <w:rsid w:val="00C42FF8"/>
    <w:rsid w:val="00C43547"/>
    <w:rsid w:val="00C43640"/>
    <w:rsid w:val="00C456AB"/>
    <w:rsid w:val="00C45D45"/>
    <w:rsid w:val="00C46853"/>
    <w:rsid w:val="00C47DDF"/>
    <w:rsid w:val="00C5059F"/>
    <w:rsid w:val="00C519AF"/>
    <w:rsid w:val="00C554AA"/>
    <w:rsid w:val="00C56922"/>
    <w:rsid w:val="00C61D09"/>
    <w:rsid w:val="00C62026"/>
    <w:rsid w:val="00C6412F"/>
    <w:rsid w:val="00C67BFC"/>
    <w:rsid w:val="00C67DFD"/>
    <w:rsid w:val="00C73E30"/>
    <w:rsid w:val="00C741A0"/>
    <w:rsid w:val="00C7586A"/>
    <w:rsid w:val="00C81374"/>
    <w:rsid w:val="00C85D35"/>
    <w:rsid w:val="00C909AC"/>
    <w:rsid w:val="00C9117C"/>
    <w:rsid w:val="00C95CA3"/>
    <w:rsid w:val="00C96781"/>
    <w:rsid w:val="00CA131C"/>
    <w:rsid w:val="00CA1459"/>
    <w:rsid w:val="00CB0A46"/>
    <w:rsid w:val="00CC3746"/>
    <w:rsid w:val="00CC604C"/>
    <w:rsid w:val="00CD06E9"/>
    <w:rsid w:val="00CD21BC"/>
    <w:rsid w:val="00CE09B1"/>
    <w:rsid w:val="00CE1817"/>
    <w:rsid w:val="00CE1BA3"/>
    <w:rsid w:val="00CE2199"/>
    <w:rsid w:val="00CE55E1"/>
    <w:rsid w:val="00CE5850"/>
    <w:rsid w:val="00CE62EB"/>
    <w:rsid w:val="00CF1908"/>
    <w:rsid w:val="00CF1C51"/>
    <w:rsid w:val="00CF3605"/>
    <w:rsid w:val="00CF481C"/>
    <w:rsid w:val="00CF583C"/>
    <w:rsid w:val="00D0163F"/>
    <w:rsid w:val="00D01979"/>
    <w:rsid w:val="00D0198D"/>
    <w:rsid w:val="00D02DD3"/>
    <w:rsid w:val="00D04C4F"/>
    <w:rsid w:val="00D1016A"/>
    <w:rsid w:val="00D10DA2"/>
    <w:rsid w:val="00D11003"/>
    <w:rsid w:val="00D13A6F"/>
    <w:rsid w:val="00D14584"/>
    <w:rsid w:val="00D1501B"/>
    <w:rsid w:val="00D15037"/>
    <w:rsid w:val="00D168E7"/>
    <w:rsid w:val="00D269C6"/>
    <w:rsid w:val="00D30278"/>
    <w:rsid w:val="00D34529"/>
    <w:rsid w:val="00D34AFE"/>
    <w:rsid w:val="00D40D0E"/>
    <w:rsid w:val="00D43B51"/>
    <w:rsid w:val="00D44B9B"/>
    <w:rsid w:val="00D4686F"/>
    <w:rsid w:val="00D5381A"/>
    <w:rsid w:val="00D53955"/>
    <w:rsid w:val="00D5785D"/>
    <w:rsid w:val="00D60B65"/>
    <w:rsid w:val="00D82878"/>
    <w:rsid w:val="00D82CE3"/>
    <w:rsid w:val="00D83B8E"/>
    <w:rsid w:val="00D91E5D"/>
    <w:rsid w:val="00D92929"/>
    <w:rsid w:val="00D9375F"/>
    <w:rsid w:val="00D93F75"/>
    <w:rsid w:val="00D95176"/>
    <w:rsid w:val="00D9543B"/>
    <w:rsid w:val="00DA0705"/>
    <w:rsid w:val="00DA1A44"/>
    <w:rsid w:val="00DA1E27"/>
    <w:rsid w:val="00DA1E4C"/>
    <w:rsid w:val="00DA238B"/>
    <w:rsid w:val="00DA450A"/>
    <w:rsid w:val="00DA4DC5"/>
    <w:rsid w:val="00DB11DB"/>
    <w:rsid w:val="00DB7DE3"/>
    <w:rsid w:val="00DC262A"/>
    <w:rsid w:val="00DC3163"/>
    <w:rsid w:val="00DC36AE"/>
    <w:rsid w:val="00DC49C8"/>
    <w:rsid w:val="00DC71D9"/>
    <w:rsid w:val="00DD00D4"/>
    <w:rsid w:val="00DD2D01"/>
    <w:rsid w:val="00DD33FF"/>
    <w:rsid w:val="00DD5295"/>
    <w:rsid w:val="00DE2D65"/>
    <w:rsid w:val="00DE65F0"/>
    <w:rsid w:val="00DE726D"/>
    <w:rsid w:val="00DF0C09"/>
    <w:rsid w:val="00DF0CFD"/>
    <w:rsid w:val="00DF0F57"/>
    <w:rsid w:val="00DF3E04"/>
    <w:rsid w:val="00DF4E8B"/>
    <w:rsid w:val="00DF5D6F"/>
    <w:rsid w:val="00DF743A"/>
    <w:rsid w:val="00E01D3D"/>
    <w:rsid w:val="00E025F6"/>
    <w:rsid w:val="00E06ADE"/>
    <w:rsid w:val="00E114B3"/>
    <w:rsid w:val="00E1222B"/>
    <w:rsid w:val="00E13032"/>
    <w:rsid w:val="00E14247"/>
    <w:rsid w:val="00E14FCE"/>
    <w:rsid w:val="00E21194"/>
    <w:rsid w:val="00E215A5"/>
    <w:rsid w:val="00E24065"/>
    <w:rsid w:val="00E2686A"/>
    <w:rsid w:val="00E363F5"/>
    <w:rsid w:val="00E45F2B"/>
    <w:rsid w:val="00E52184"/>
    <w:rsid w:val="00E52E74"/>
    <w:rsid w:val="00E552AF"/>
    <w:rsid w:val="00E57D26"/>
    <w:rsid w:val="00E57EFF"/>
    <w:rsid w:val="00E60FA2"/>
    <w:rsid w:val="00E70351"/>
    <w:rsid w:val="00E716F7"/>
    <w:rsid w:val="00E769B1"/>
    <w:rsid w:val="00E80AAB"/>
    <w:rsid w:val="00E90249"/>
    <w:rsid w:val="00E941AE"/>
    <w:rsid w:val="00E9638A"/>
    <w:rsid w:val="00E963BD"/>
    <w:rsid w:val="00EA0074"/>
    <w:rsid w:val="00EA28C7"/>
    <w:rsid w:val="00EA36C9"/>
    <w:rsid w:val="00EA7A6E"/>
    <w:rsid w:val="00EB3C49"/>
    <w:rsid w:val="00EB6CFB"/>
    <w:rsid w:val="00EC000D"/>
    <w:rsid w:val="00EC0BC3"/>
    <w:rsid w:val="00EC1F51"/>
    <w:rsid w:val="00EC4483"/>
    <w:rsid w:val="00EC558E"/>
    <w:rsid w:val="00EC5BC1"/>
    <w:rsid w:val="00EC5F9D"/>
    <w:rsid w:val="00ED0C7A"/>
    <w:rsid w:val="00ED1C0D"/>
    <w:rsid w:val="00ED26EE"/>
    <w:rsid w:val="00ED3442"/>
    <w:rsid w:val="00ED4154"/>
    <w:rsid w:val="00EE1132"/>
    <w:rsid w:val="00EE1EE4"/>
    <w:rsid w:val="00EE50FE"/>
    <w:rsid w:val="00EE60F1"/>
    <w:rsid w:val="00EE6304"/>
    <w:rsid w:val="00EE682D"/>
    <w:rsid w:val="00EF32E3"/>
    <w:rsid w:val="00F00D92"/>
    <w:rsid w:val="00F126F8"/>
    <w:rsid w:val="00F1273F"/>
    <w:rsid w:val="00F12888"/>
    <w:rsid w:val="00F2459A"/>
    <w:rsid w:val="00F31833"/>
    <w:rsid w:val="00F324CE"/>
    <w:rsid w:val="00F36C3B"/>
    <w:rsid w:val="00F41197"/>
    <w:rsid w:val="00F418F2"/>
    <w:rsid w:val="00F42112"/>
    <w:rsid w:val="00F42B93"/>
    <w:rsid w:val="00F4436A"/>
    <w:rsid w:val="00F45449"/>
    <w:rsid w:val="00F46156"/>
    <w:rsid w:val="00F4660B"/>
    <w:rsid w:val="00F56C21"/>
    <w:rsid w:val="00F63288"/>
    <w:rsid w:val="00F6467C"/>
    <w:rsid w:val="00F65DC8"/>
    <w:rsid w:val="00F66CD6"/>
    <w:rsid w:val="00F71A03"/>
    <w:rsid w:val="00F73AC6"/>
    <w:rsid w:val="00F73E0F"/>
    <w:rsid w:val="00F75E26"/>
    <w:rsid w:val="00F75EC8"/>
    <w:rsid w:val="00F76958"/>
    <w:rsid w:val="00F7720D"/>
    <w:rsid w:val="00F806AE"/>
    <w:rsid w:val="00F82BB9"/>
    <w:rsid w:val="00F83E88"/>
    <w:rsid w:val="00F86001"/>
    <w:rsid w:val="00F90CA1"/>
    <w:rsid w:val="00F945DC"/>
    <w:rsid w:val="00FA325B"/>
    <w:rsid w:val="00FA3FF4"/>
    <w:rsid w:val="00FA4060"/>
    <w:rsid w:val="00FA585A"/>
    <w:rsid w:val="00FA7EA4"/>
    <w:rsid w:val="00FB238F"/>
    <w:rsid w:val="00FB4F40"/>
    <w:rsid w:val="00FC20D0"/>
    <w:rsid w:val="00FC551D"/>
    <w:rsid w:val="00FC605A"/>
    <w:rsid w:val="00FC6BFD"/>
    <w:rsid w:val="00FD0C52"/>
    <w:rsid w:val="00FD1385"/>
    <w:rsid w:val="00FD1D91"/>
    <w:rsid w:val="00FD6DE5"/>
    <w:rsid w:val="00FE0369"/>
    <w:rsid w:val="00FE48AA"/>
    <w:rsid w:val="00FE69D9"/>
    <w:rsid w:val="00FE6D2F"/>
    <w:rsid w:val="00FE7A90"/>
    <w:rsid w:val="00FE7FB2"/>
    <w:rsid w:val="00FF0072"/>
    <w:rsid w:val="00FF14AC"/>
    <w:rsid w:val="00FF1588"/>
    <w:rsid w:val="00FF1A78"/>
    <w:rsid w:val="00FF2603"/>
    <w:rsid w:val="00FF79A4"/>
    <w:rsid w:val="00FF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D0ADC-A2F3-47DD-9DD1-98B3C017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86A"/>
    <w:rPr>
      <w:sz w:val="24"/>
      <w:szCs w:val="24"/>
    </w:rPr>
  </w:style>
  <w:style w:type="paragraph" w:styleId="1">
    <w:name w:val="heading 1"/>
    <w:basedOn w:val="a"/>
    <w:next w:val="a"/>
    <w:qFormat/>
    <w:rsid w:val="006C09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A324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A32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A3247"/>
  </w:style>
  <w:style w:type="table" w:styleId="a6">
    <w:name w:val="Table Grid"/>
    <w:basedOn w:val="a1"/>
    <w:uiPriority w:val="39"/>
    <w:rsid w:val="00554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CE62EB"/>
    <w:pPr>
      <w:shd w:val="clear" w:color="auto" w:fill="000080"/>
    </w:pPr>
    <w:rPr>
      <w:rFonts w:ascii="Tahoma" w:hAnsi="Tahoma" w:cs="Tahoma"/>
    </w:rPr>
  </w:style>
  <w:style w:type="character" w:styleId="a8">
    <w:name w:val="Hyperlink"/>
    <w:rsid w:val="00B41E10"/>
    <w:rPr>
      <w:color w:val="0000FF"/>
      <w:u w:val="single"/>
    </w:rPr>
  </w:style>
  <w:style w:type="paragraph" w:customStyle="1" w:styleId="western">
    <w:name w:val="western"/>
    <w:basedOn w:val="a"/>
    <w:rsid w:val="002870BC"/>
    <w:pPr>
      <w:spacing w:before="100" w:beforeAutospacing="1" w:after="100" w:afterAutospacing="1"/>
    </w:pPr>
  </w:style>
  <w:style w:type="paragraph" w:styleId="a9">
    <w:name w:val="Body Text"/>
    <w:basedOn w:val="a"/>
    <w:rsid w:val="00A5586D"/>
    <w:pPr>
      <w:jc w:val="both"/>
    </w:pPr>
    <w:rPr>
      <w:szCs w:val="20"/>
    </w:rPr>
  </w:style>
  <w:style w:type="paragraph" w:styleId="aa">
    <w:name w:val="Body Text Indent"/>
    <w:basedOn w:val="a"/>
    <w:rsid w:val="00FA585A"/>
    <w:pPr>
      <w:spacing w:after="120"/>
      <w:ind w:left="283"/>
    </w:pPr>
  </w:style>
  <w:style w:type="paragraph" w:styleId="ab">
    <w:name w:val="No Spacing"/>
    <w:qFormat/>
    <w:rsid w:val="00FA585A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3C0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C0203"/>
    <w:rPr>
      <w:rFonts w:ascii="Courier New" w:hAnsi="Courier New" w:cs="Courier New"/>
    </w:rPr>
  </w:style>
  <w:style w:type="paragraph" w:styleId="ac">
    <w:name w:val="Balloon Text"/>
    <w:basedOn w:val="a"/>
    <w:link w:val="ad"/>
    <w:rsid w:val="00D9517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D95176"/>
    <w:rPr>
      <w:rFonts w:ascii="Tahoma" w:hAnsi="Tahoma" w:cs="Tahoma"/>
      <w:sz w:val="16"/>
      <w:szCs w:val="16"/>
    </w:rPr>
  </w:style>
  <w:style w:type="paragraph" w:customStyle="1" w:styleId="10">
    <w:name w:val="Обычный (веб)1"/>
    <w:basedOn w:val="a"/>
    <w:rsid w:val="00233A0F"/>
    <w:pPr>
      <w:spacing w:before="100" w:beforeAutospacing="1" w:after="100" w:afterAutospacing="1"/>
    </w:pPr>
  </w:style>
  <w:style w:type="character" w:styleId="ae">
    <w:name w:val="Strong"/>
    <w:qFormat/>
    <w:rsid w:val="00233A0F"/>
    <w:rPr>
      <w:b/>
      <w:bCs/>
    </w:rPr>
  </w:style>
  <w:style w:type="character" w:styleId="af">
    <w:name w:val="FollowedHyperlink"/>
    <w:rsid w:val="00016491"/>
    <w:rPr>
      <w:color w:val="800080"/>
      <w:u w:val="single"/>
    </w:rPr>
  </w:style>
  <w:style w:type="paragraph" w:customStyle="1" w:styleId="11">
    <w:name w:val="Название1"/>
    <w:basedOn w:val="a"/>
    <w:next w:val="a"/>
    <w:link w:val="af0"/>
    <w:qFormat/>
    <w:rsid w:val="00996B5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link w:val="11"/>
    <w:rsid w:val="00996B5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1">
    <w:name w:val="annotation reference"/>
    <w:rsid w:val="00F1273F"/>
    <w:rPr>
      <w:sz w:val="16"/>
      <w:szCs w:val="16"/>
    </w:rPr>
  </w:style>
  <w:style w:type="paragraph" w:styleId="af2">
    <w:name w:val="annotation text"/>
    <w:basedOn w:val="a"/>
    <w:link w:val="af3"/>
    <w:rsid w:val="00F1273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1273F"/>
  </w:style>
  <w:style w:type="paragraph" w:styleId="af4">
    <w:name w:val="annotation subject"/>
    <w:basedOn w:val="af2"/>
    <w:next w:val="af2"/>
    <w:link w:val="af5"/>
    <w:rsid w:val="00F1273F"/>
    <w:rPr>
      <w:b/>
      <w:bCs/>
    </w:rPr>
  </w:style>
  <w:style w:type="character" w:customStyle="1" w:styleId="af5">
    <w:name w:val="Тема примечания Знак"/>
    <w:link w:val="af4"/>
    <w:rsid w:val="00F1273F"/>
    <w:rPr>
      <w:b/>
      <w:bCs/>
    </w:rPr>
  </w:style>
  <w:style w:type="paragraph" w:styleId="af6">
    <w:name w:val="endnote text"/>
    <w:basedOn w:val="a"/>
    <w:link w:val="af7"/>
    <w:rsid w:val="00543541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543541"/>
  </w:style>
  <w:style w:type="character" w:styleId="af8">
    <w:name w:val="endnote reference"/>
    <w:rsid w:val="00543541"/>
    <w:rPr>
      <w:vertAlign w:val="superscript"/>
    </w:rPr>
  </w:style>
  <w:style w:type="paragraph" w:styleId="af9">
    <w:name w:val="footnote text"/>
    <w:basedOn w:val="a"/>
    <w:link w:val="afa"/>
    <w:rsid w:val="00543541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543541"/>
  </w:style>
  <w:style w:type="character" w:styleId="afb">
    <w:name w:val="footnote reference"/>
    <w:rsid w:val="00543541"/>
    <w:rPr>
      <w:vertAlign w:val="superscript"/>
    </w:rPr>
  </w:style>
  <w:style w:type="paragraph" w:styleId="afc">
    <w:name w:val="Revision"/>
    <w:hidden/>
    <w:uiPriority w:val="99"/>
    <w:semiHidden/>
    <w:rsid w:val="0098309D"/>
    <w:rPr>
      <w:sz w:val="24"/>
      <w:szCs w:val="24"/>
    </w:rPr>
  </w:style>
  <w:style w:type="paragraph" w:styleId="afd">
    <w:name w:val="Normal (Web)"/>
    <w:basedOn w:val="a"/>
    <w:semiHidden/>
    <w:unhideWhenUsed/>
    <w:rsid w:val="00C20519"/>
  </w:style>
  <w:style w:type="paragraph" w:styleId="afe">
    <w:name w:val="List Paragraph"/>
    <w:basedOn w:val="a"/>
    <w:uiPriority w:val="34"/>
    <w:qFormat/>
    <w:rsid w:val="003531C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612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-boxing.ru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ess@rusboxin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-boxing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48F6B-CAF5-459A-AF40-CAED8D0FE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D9AF8C7B</Template>
  <TotalTime>358</TotalTime>
  <Pages>12</Pages>
  <Words>3380</Words>
  <Characters>19266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Kraftway</Company>
  <LinksUpToDate>false</LinksUpToDate>
  <CharactersWithSpaces>22601</CharactersWithSpaces>
  <SharedDoc>false</SharedDoc>
  <HLinks>
    <vt:vector size="6" baseType="variant">
      <vt:variant>
        <vt:i4>1441828</vt:i4>
      </vt:variant>
      <vt:variant>
        <vt:i4>0</vt:i4>
      </vt:variant>
      <vt:variant>
        <vt:i4>0</vt:i4>
      </vt:variant>
      <vt:variant>
        <vt:i4>5</vt:i4>
      </vt:variant>
      <vt:variant>
        <vt:lpwstr>mailto:press@rusboxing.ru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Marina</dc:creator>
  <cp:lastModifiedBy>Благодарова Татьяна Евгеньевна</cp:lastModifiedBy>
  <cp:revision>82</cp:revision>
  <cp:lastPrinted>2024-10-11T12:29:00Z</cp:lastPrinted>
  <dcterms:created xsi:type="dcterms:W3CDTF">2023-12-04T12:43:00Z</dcterms:created>
  <dcterms:modified xsi:type="dcterms:W3CDTF">2024-12-16T14:49:00Z</dcterms:modified>
</cp:coreProperties>
</file>