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69" w:type="dxa"/>
        <w:tblInd w:w="108" w:type="dxa"/>
        <w:tblLook w:val="04A0" w:firstRow="1" w:lastRow="0" w:firstColumn="1" w:lastColumn="0" w:noHBand="0" w:noVBand="1"/>
      </w:tblPr>
      <w:tblGrid>
        <w:gridCol w:w="4740"/>
        <w:gridCol w:w="285"/>
        <w:gridCol w:w="504"/>
        <w:gridCol w:w="4313"/>
        <w:gridCol w:w="427"/>
        <w:gridCol w:w="300"/>
      </w:tblGrid>
      <w:tr w:rsidR="00A71100" w:rsidRPr="00C93913" w14:paraId="42CB014A" w14:textId="77777777" w:rsidTr="00FD53B0">
        <w:trPr>
          <w:trHeight w:val="677"/>
        </w:trPr>
        <w:tc>
          <w:tcPr>
            <w:tcW w:w="4740" w:type="dxa"/>
          </w:tcPr>
          <w:p w14:paraId="4FD59184" w14:textId="77777777" w:rsidR="00A71100" w:rsidRPr="00C93913" w:rsidRDefault="00D34153" w:rsidP="00A71100">
            <w:pPr>
              <w:jc w:val="center"/>
              <w:rPr>
                <w:b/>
                <w:sz w:val="26"/>
                <w:szCs w:val="26"/>
              </w:rPr>
            </w:pPr>
            <w:r w:rsidRPr="00C93913">
              <w:rPr>
                <w:b/>
                <w:sz w:val="26"/>
                <w:szCs w:val="26"/>
              </w:rPr>
              <w:t>«</w:t>
            </w:r>
            <w:r w:rsidR="00A71100" w:rsidRPr="00C93913">
              <w:rPr>
                <w:b/>
                <w:sz w:val="26"/>
                <w:szCs w:val="26"/>
              </w:rPr>
              <w:t>УТВЕРЖДАЮ</w:t>
            </w:r>
            <w:r w:rsidRPr="00C93913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789" w:type="dxa"/>
            <w:gridSpan w:val="2"/>
          </w:tcPr>
          <w:p w14:paraId="4F3C67D1" w14:textId="77777777" w:rsidR="00A71100" w:rsidRPr="00C93913" w:rsidRDefault="00A71100" w:rsidP="00A71100">
            <w:pPr>
              <w:ind w:firstLine="709"/>
              <w:jc w:val="center"/>
              <w:rPr>
                <w:sz w:val="26"/>
                <w:szCs w:val="26"/>
              </w:rPr>
            </w:pPr>
          </w:p>
        </w:tc>
        <w:tc>
          <w:tcPr>
            <w:tcW w:w="4740" w:type="dxa"/>
            <w:gridSpan w:val="2"/>
          </w:tcPr>
          <w:p w14:paraId="5B67A839" w14:textId="77777777" w:rsidR="00A71100" w:rsidRPr="00C93913" w:rsidRDefault="00A71100" w:rsidP="00A71100">
            <w:pPr>
              <w:tabs>
                <w:tab w:val="left" w:pos="5529"/>
                <w:tab w:val="left" w:pos="11057"/>
              </w:tabs>
              <w:jc w:val="center"/>
              <w:rPr>
                <w:b/>
                <w:color w:val="000000"/>
                <w:sz w:val="26"/>
                <w:szCs w:val="26"/>
              </w:rPr>
            </w:pPr>
            <w:r w:rsidRPr="00C93913">
              <w:rPr>
                <w:b/>
                <w:sz w:val="26"/>
                <w:szCs w:val="26"/>
              </w:rPr>
              <w:t>«СОГЛАСОВАНО»</w:t>
            </w:r>
          </w:p>
        </w:tc>
        <w:tc>
          <w:tcPr>
            <w:tcW w:w="300" w:type="dxa"/>
          </w:tcPr>
          <w:p w14:paraId="32AD70BE" w14:textId="77777777" w:rsidR="00A71100" w:rsidRPr="00C93913" w:rsidRDefault="00A71100" w:rsidP="00A71100">
            <w:pPr>
              <w:ind w:firstLine="709"/>
              <w:jc w:val="center"/>
              <w:rPr>
                <w:sz w:val="26"/>
                <w:szCs w:val="26"/>
              </w:rPr>
            </w:pPr>
          </w:p>
        </w:tc>
      </w:tr>
      <w:tr w:rsidR="004F71C4" w:rsidRPr="00C93913" w14:paraId="21C271B1" w14:textId="77777777" w:rsidTr="00FD53B0">
        <w:trPr>
          <w:trHeight w:val="1002"/>
        </w:trPr>
        <w:tc>
          <w:tcPr>
            <w:tcW w:w="4740" w:type="dxa"/>
          </w:tcPr>
          <w:p w14:paraId="69F3A6B7" w14:textId="75D5770F" w:rsidR="004F71C4" w:rsidRPr="002729D0" w:rsidRDefault="004F71C4" w:rsidP="004F71C4">
            <w:pPr>
              <w:rPr>
                <w:sz w:val="26"/>
                <w:szCs w:val="26"/>
              </w:rPr>
            </w:pPr>
            <w:r w:rsidRPr="00C90470">
              <w:rPr>
                <w:sz w:val="28"/>
                <w:szCs w:val="28"/>
              </w:rPr>
              <w:t xml:space="preserve">Исполнительный директор Региональной общественной организации «Федерация бокса города Москвы» </w:t>
            </w:r>
          </w:p>
        </w:tc>
        <w:tc>
          <w:tcPr>
            <w:tcW w:w="789" w:type="dxa"/>
            <w:gridSpan w:val="2"/>
          </w:tcPr>
          <w:p w14:paraId="434F9AD7" w14:textId="77777777" w:rsidR="004F71C4" w:rsidRPr="00C93913" w:rsidRDefault="004F71C4" w:rsidP="004F71C4">
            <w:pPr>
              <w:ind w:firstLine="709"/>
              <w:rPr>
                <w:color w:val="000000"/>
                <w:sz w:val="26"/>
                <w:szCs w:val="26"/>
              </w:rPr>
            </w:pPr>
          </w:p>
        </w:tc>
        <w:tc>
          <w:tcPr>
            <w:tcW w:w="4740" w:type="dxa"/>
            <w:gridSpan w:val="2"/>
          </w:tcPr>
          <w:p w14:paraId="2CEC87BF" w14:textId="223CD50F" w:rsidR="004F71C4" w:rsidRPr="00C93913" w:rsidRDefault="004F71C4" w:rsidP="004F71C4">
            <w:pPr>
              <w:rPr>
                <w:color w:val="000000"/>
                <w:sz w:val="26"/>
                <w:szCs w:val="26"/>
              </w:rPr>
            </w:pPr>
            <w:r w:rsidRPr="004F71C4">
              <w:rPr>
                <w:sz w:val="26"/>
                <w:szCs w:val="26"/>
              </w:rPr>
              <w:t>Заместитель н</w:t>
            </w:r>
            <w:r w:rsidR="005C7143">
              <w:rPr>
                <w:sz w:val="26"/>
                <w:szCs w:val="26"/>
              </w:rPr>
              <w:t>ачальника управления, начальник</w:t>
            </w:r>
            <w:r w:rsidRPr="004F71C4">
              <w:rPr>
                <w:sz w:val="26"/>
                <w:szCs w:val="26"/>
              </w:rPr>
              <w:t xml:space="preserve"> Отдела спортивной подготовки Спортивного управления Департамента спорта города Москвы</w:t>
            </w:r>
          </w:p>
          <w:p w14:paraId="092072D9" w14:textId="77777777" w:rsidR="004F71C4" w:rsidRPr="00C93913" w:rsidRDefault="004F71C4" w:rsidP="004F71C4">
            <w:pPr>
              <w:rPr>
                <w:b/>
                <w:sz w:val="26"/>
                <w:szCs w:val="26"/>
              </w:rPr>
            </w:pPr>
          </w:p>
          <w:p w14:paraId="3CE294BF" w14:textId="77777777" w:rsidR="004F71C4" w:rsidRPr="00C93913" w:rsidRDefault="004F71C4" w:rsidP="004F71C4">
            <w:pPr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300" w:type="dxa"/>
          </w:tcPr>
          <w:p w14:paraId="5B7139C7" w14:textId="77777777" w:rsidR="004F71C4" w:rsidRPr="00C93913" w:rsidRDefault="004F71C4" w:rsidP="004F71C4">
            <w:pPr>
              <w:ind w:firstLine="709"/>
              <w:rPr>
                <w:color w:val="000000"/>
                <w:sz w:val="26"/>
                <w:szCs w:val="26"/>
              </w:rPr>
            </w:pPr>
          </w:p>
        </w:tc>
      </w:tr>
      <w:tr w:rsidR="004F71C4" w:rsidRPr="00C93913" w14:paraId="05089BCF" w14:textId="77777777" w:rsidTr="00FD53B0">
        <w:trPr>
          <w:trHeight w:val="331"/>
        </w:trPr>
        <w:tc>
          <w:tcPr>
            <w:tcW w:w="4740" w:type="dxa"/>
          </w:tcPr>
          <w:p w14:paraId="3B906A71" w14:textId="1734C4CD" w:rsidR="004F71C4" w:rsidRPr="002729D0" w:rsidRDefault="004F71C4" w:rsidP="004F71C4">
            <w:pPr>
              <w:jc w:val="center"/>
              <w:rPr>
                <w:b/>
                <w:sz w:val="26"/>
                <w:szCs w:val="26"/>
              </w:rPr>
            </w:pPr>
            <w:r w:rsidRPr="00C90470">
              <w:rPr>
                <w:sz w:val="28"/>
                <w:szCs w:val="28"/>
              </w:rPr>
              <w:t>_________________</w:t>
            </w:r>
            <w:r w:rsidRPr="00C90470">
              <w:rPr>
                <w:b/>
                <w:sz w:val="28"/>
                <w:szCs w:val="28"/>
              </w:rPr>
              <w:t xml:space="preserve"> Е.Г. Огородова</w:t>
            </w:r>
            <w:r w:rsidRPr="00C90470"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789" w:type="dxa"/>
            <w:gridSpan w:val="2"/>
          </w:tcPr>
          <w:p w14:paraId="2E505468" w14:textId="77777777" w:rsidR="004F71C4" w:rsidRPr="00C93913" w:rsidRDefault="004F71C4" w:rsidP="004F71C4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740" w:type="dxa"/>
            <w:gridSpan w:val="2"/>
          </w:tcPr>
          <w:p w14:paraId="5AC2EE13" w14:textId="58387BB0" w:rsidR="004F71C4" w:rsidRPr="00C93913" w:rsidRDefault="004F71C4" w:rsidP="004F71C4">
            <w:pPr>
              <w:ind w:right="282"/>
              <w:jc w:val="center"/>
              <w:rPr>
                <w:b/>
                <w:sz w:val="26"/>
                <w:szCs w:val="26"/>
              </w:rPr>
            </w:pPr>
            <w:r w:rsidRPr="00C93913">
              <w:rPr>
                <w:b/>
                <w:sz w:val="26"/>
                <w:szCs w:val="26"/>
              </w:rPr>
              <w:t>_________</w:t>
            </w:r>
            <w:r>
              <w:rPr>
                <w:b/>
                <w:sz w:val="26"/>
                <w:szCs w:val="26"/>
              </w:rPr>
              <w:t>___</w:t>
            </w:r>
            <w:r w:rsidRPr="00C93913">
              <w:rPr>
                <w:b/>
                <w:sz w:val="26"/>
                <w:szCs w:val="26"/>
              </w:rPr>
              <w:t>_______</w:t>
            </w:r>
            <w:r>
              <w:rPr>
                <w:b/>
                <w:sz w:val="26"/>
                <w:szCs w:val="26"/>
              </w:rPr>
              <w:t xml:space="preserve">В.Г. </w:t>
            </w:r>
            <w:proofErr w:type="spellStart"/>
            <w:r>
              <w:rPr>
                <w:b/>
                <w:sz w:val="26"/>
                <w:szCs w:val="26"/>
              </w:rPr>
              <w:t>Фофанова</w:t>
            </w:r>
            <w:proofErr w:type="spellEnd"/>
          </w:p>
        </w:tc>
        <w:tc>
          <w:tcPr>
            <w:tcW w:w="300" w:type="dxa"/>
          </w:tcPr>
          <w:p w14:paraId="03343602" w14:textId="77777777" w:rsidR="004F71C4" w:rsidRPr="00C93913" w:rsidRDefault="004F71C4" w:rsidP="004F71C4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</w:tr>
      <w:tr w:rsidR="00A71100" w:rsidRPr="00C93913" w14:paraId="00B67387" w14:textId="77777777" w:rsidTr="00FD53B0">
        <w:trPr>
          <w:trHeight w:val="347"/>
        </w:trPr>
        <w:tc>
          <w:tcPr>
            <w:tcW w:w="4740" w:type="dxa"/>
          </w:tcPr>
          <w:p w14:paraId="364E06B4" w14:textId="41D0D2DC" w:rsidR="00A71100" w:rsidRPr="002729D0" w:rsidRDefault="004F71C4" w:rsidP="00FD53B0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«____»  _____________ </w:t>
            </w:r>
            <w:r w:rsidR="00C42ADE" w:rsidRPr="002729D0">
              <w:rPr>
                <w:b/>
                <w:sz w:val="26"/>
                <w:szCs w:val="26"/>
              </w:rPr>
              <w:t>20</w:t>
            </w:r>
            <w:r>
              <w:rPr>
                <w:b/>
                <w:sz w:val="26"/>
                <w:szCs w:val="26"/>
              </w:rPr>
              <w:t xml:space="preserve">25 </w:t>
            </w:r>
            <w:r w:rsidR="00C42ADE" w:rsidRPr="002729D0">
              <w:rPr>
                <w:b/>
                <w:sz w:val="26"/>
                <w:szCs w:val="26"/>
              </w:rPr>
              <w:t>г.</w:t>
            </w:r>
          </w:p>
        </w:tc>
        <w:tc>
          <w:tcPr>
            <w:tcW w:w="789" w:type="dxa"/>
            <w:gridSpan w:val="2"/>
          </w:tcPr>
          <w:p w14:paraId="6A640232" w14:textId="77777777" w:rsidR="00A71100" w:rsidRPr="00C93913" w:rsidRDefault="00A71100" w:rsidP="00A71100">
            <w:pPr>
              <w:ind w:firstLine="709"/>
              <w:jc w:val="center"/>
              <w:rPr>
                <w:sz w:val="26"/>
                <w:szCs w:val="26"/>
              </w:rPr>
            </w:pPr>
          </w:p>
        </w:tc>
        <w:tc>
          <w:tcPr>
            <w:tcW w:w="4740" w:type="dxa"/>
            <w:gridSpan w:val="2"/>
          </w:tcPr>
          <w:p w14:paraId="19B5366C" w14:textId="0759A88B" w:rsidR="00A71100" w:rsidRPr="00C93913" w:rsidRDefault="004F71C4" w:rsidP="00FD53B0">
            <w:pPr>
              <w:ind w:right="28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«____»  _____________ </w:t>
            </w:r>
            <w:r w:rsidR="00A71100" w:rsidRPr="002729D0">
              <w:rPr>
                <w:b/>
                <w:sz w:val="26"/>
                <w:szCs w:val="26"/>
              </w:rPr>
              <w:t>20</w:t>
            </w:r>
            <w:r>
              <w:rPr>
                <w:b/>
                <w:sz w:val="26"/>
                <w:szCs w:val="26"/>
              </w:rPr>
              <w:t xml:space="preserve">25 </w:t>
            </w:r>
            <w:r w:rsidR="00A71100" w:rsidRPr="002729D0">
              <w:rPr>
                <w:b/>
                <w:sz w:val="26"/>
                <w:szCs w:val="26"/>
              </w:rPr>
              <w:t>г.</w:t>
            </w:r>
          </w:p>
        </w:tc>
        <w:tc>
          <w:tcPr>
            <w:tcW w:w="300" w:type="dxa"/>
          </w:tcPr>
          <w:p w14:paraId="57F5832E" w14:textId="77777777" w:rsidR="00A71100" w:rsidRPr="00C93913" w:rsidRDefault="00A71100" w:rsidP="00A71100">
            <w:pPr>
              <w:ind w:firstLine="709"/>
              <w:jc w:val="center"/>
              <w:rPr>
                <w:sz w:val="26"/>
                <w:szCs w:val="26"/>
              </w:rPr>
            </w:pPr>
          </w:p>
        </w:tc>
      </w:tr>
      <w:tr w:rsidR="00A401B9" w:rsidRPr="00C93913" w14:paraId="13076BED" w14:textId="77777777" w:rsidTr="00FD53B0">
        <w:trPr>
          <w:gridAfter w:val="4"/>
          <w:wAfter w:w="5544" w:type="dxa"/>
          <w:trHeight w:val="331"/>
        </w:trPr>
        <w:tc>
          <w:tcPr>
            <w:tcW w:w="4740" w:type="dxa"/>
          </w:tcPr>
          <w:p w14:paraId="727AA029" w14:textId="77777777" w:rsidR="00A401B9" w:rsidRPr="00C93913" w:rsidRDefault="00A401B9" w:rsidP="00B168F2">
            <w:pPr>
              <w:ind w:firstLine="709"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285" w:type="dxa"/>
          </w:tcPr>
          <w:p w14:paraId="655F45D8" w14:textId="77777777" w:rsidR="00A401B9" w:rsidRPr="00C93913" w:rsidRDefault="00A401B9" w:rsidP="00B168F2">
            <w:pPr>
              <w:ind w:firstLine="709"/>
              <w:jc w:val="center"/>
              <w:rPr>
                <w:sz w:val="26"/>
                <w:szCs w:val="26"/>
              </w:rPr>
            </w:pPr>
          </w:p>
        </w:tc>
      </w:tr>
      <w:tr w:rsidR="00A401B9" w:rsidRPr="00C93913" w14:paraId="476A9DAB" w14:textId="77777777" w:rsidTr="00FD53B0">
        <w:trPr>
          <w:gridAfter w:val="2"/>
          <w:wAfter w:w="727" w:type="dxa"/>
          <w:trHeight w:val="347"/>
        </w:trPr>
        <w:tc>
          <w:tcPr>
            <w:tcW w:w="4740" w:type="dxa"/>
          </w:tcPr>
          <w:p w14:paraId="1EC431A0" w14:textId="77777777" w:rsidR="00A401B9" w:rsidRPr="00C93913" w:rsidRDefault="00A401B9" w:rsidP="00B168F2">
            <w:pPr>
              <w:ind w:firstLine="709"/>
              <w:jc w:val="both"/>
              <w:rPr>
                <w:sz w:val="26"/>
                <w:szCs w:val="26"/>
              </w:rPr>
            </w:pPr>
          </w:p>
        </w:tc>
        <w:tc>
          <w:tcPr>
            <w:tcW w:w="285" w:type="dxa"/>
          </w:tcPr>
          <w:p w14:paraId="67B08863" w14:textId="77777777" w:rsidR="00A401B9" w:rsidRPr="00C93913" w:rsidRDefault="00A401B9" w:rsidP="00B168F2">
            <w:pPr>
              <w:ind w:firstLine="709"/>
              <w:jc w:val="both"/>
              <w:rPr>
                <w:sz w:val="26"/>
                <w:szCs w:val="26"/>
              </w:rPr>
            </w:pPr>
          </w:p>
        </w:tc>
        <w:tc>
          <w:tcPr>
            <w:tcW w:w="4817" w:type="dxa"/>
            <w:gridSpan w:val="2"/>
          </w:tcPr>
          <w:p w14:paraId="7A6D1FD1" w14:textId="77777777" w:rsidR="00A401B9" w:rsidRPr="00C93913" w:rsidRDefault="00A401B9" w:rsidP="00B168F2">
            <w:pPr>
              <w:ind w:firstLine="709"/>
              <w:jc w:val="both"/>
              <w:rPr>
                <w:sz w:val="26"/>
                <w:szCs w:val="26"/>
              </w:rPr>
            </w:pPr>
          </w:p>
        </w:tc>
      </w:tr>
    </w:tbl>
    <w:p w14:paraId="602F95FE" w14:textId="77777777" w:rsidR="00A401B9" w:rsidRPr="00C93913" w:rsidRDefault="00A401B9" w:rsidP="00A401B9">
      <w:pPr>
        <w:ind w:firstLine="709"/>
        <w:jc w:val="both"/>
        <w:rPr>
          <w:sz w:val="26"/>
          <w:szCs w:val="26"/>
        </w:rPr>
      </w:pPr>
    </w:p>
    <w:p w14:paraId="1C9A0831" w14:textId="77777777" w:rsidR="00A401B9" w:rsidRPr="00C93913" w:rsidRDefault="00A401B9" w:rsidP="00A401B9">
      <w:pPr>
        <w:ind w:firstLine="709"/>
        <w:jc w:val="both"/>
        <w:rPr>
          <w:sz w:val="26"/>
          <w:szCs w:val="26"/>
        </w:rPr>
      </w:pPr>
    </w:p>
    <w:p w14:paraId="5C390E40" w14:textId="77777777" w:rsidR="00A401B9" w:rsidRPr="00C93913" w:rsidRDefault="00A401B9" w:rsidP="00A401B9">
      <w:pPr>
        <w:ind w:firstLine="709"/>
        <w:jc w:val="both"/>
        <w:rPr>
          <w:sz w:val="26"/>
          <w:szCs w:val="26"/>
        </w:rPr>
      </w:pPr>
    </w:p>
    <w:p w14:paraId="13E48DE9" w14:textId="77777777" w:rsidR="00A401B9" w:rsidRPr="00C93913" w:rsidRDefault="00A401B9" w:rsidP="00A401B9">
      <w:pPr>
        <w:ind w:firstLine="709"/>
        <w:jc w:val="both"/>
        <w:rPr>
          <w:sz w:val="26"/>
          <w:szCs w:val="26"/>
        </w:rPr>
      </w:pPr>
    </w:p>
    <w:p w14:paraId="4224E342" w14:textId="77777777" w:rsidR="00185170" w:rsidRPr="00C93913" w:rsidRDefault="00185170" w:rsidP="00A401B9">
      <w:pPr>
        <w:ind w:firstLine="709"/>
        <w:jc w:val="both"/>
        <w:rPr>
          <w:sz w:val="26"/>
          <w:szCs w:val="26"/>
        </w:rPr>
      </w:pPr>
    </w:p>
    <w:p w14:paraId="1C2F3CFC" w14:textId="77777777" w:rsidR="00185170" w:rsidRPr="00C93913" w:rsidRDefault="00185170" w:rsidP="00A401B9">
      <w:pPr>
        <w:ind w:firstLine="709"/>
        <w:jc w:val="both"/>
        <w:rPr>
          <w:sz w:val="26"/>
          <w:szCs w:val="26"/>
        </w:rPr>
      </w:pPr>
    </w:p>
    <w:p w14:paraId="5B435980" w14:textId="77777777" w:rsidR="00A401B9" w:rsidRPr="00C93913" w:rsidRDefault="00A401B9" w:rsidP="00A401B9">
      <w:pPr>
        <w:ind w:firstLine="709"/>
        <w:jc w:val="both"/>
        <w:rPr>
          <w:sz w:val="26"/>
          <w:szCs w:val="26"/>
        </w:rPr>
      </w:pPr>
    </w:p>
    <w:p w14:paraId="41CD680E" w14:textId="77777777" w:rsidR="00A401B9" w:rsidRPr="00C93913" w:rsidRDefault="00A401B9" w:rsidP="00A401B9">
      <w:pPr>
        <w:ind w:firstLine="709"/>
        <w:jc w:val="both"/>
        <w:rPr>
          <w:sz w:val="26"/>
          <w:szCs w:val="26"/>
        </w:rPr>
      </w:pPr>
    </w:p>
    <w:p w14:paraId="4E11EDE6" w14:textId="434142AB" w:rsidR="004F71C4" w:rsidRPr="004F71C4" w:rsidRDefault="004F71C4" w:rsidP="004F71C4">
      <w:pPr>
        <w:tabs>
          <w:tab w:val="left" w:pos="5529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ИЗМЕНЕНИЕ В </w:t>
      </w:r>
      <w:r w:rsidRPr="004F71C4">
        <w:rPr>
          <w:b/>
          <w:sz w:val="26"/>
          <w:szCs w:val="26"/>
        </w:rPr>
        <w:t>ПОЛОЖЕНИЕ</w:t>
      </w:r>
    </w:p>
    <w:p w14:paraId="20E07915" w14:textId="77777777" w:rsidR="004F71C4" w:rsidRPr="004F71C4" w:rsidRDefault="004F71C4" w:rsidP="004F71C4">
      <w:pPr>
        <w:tabs>
          <w:tab w:val="left" w:pos="5529"/>
        </w:tabs>
        <w:jc w:val="center"/>
        <w:rPr>
          <w:b/>
          <w:sz w:val="26"/>
          <w:szCs w:val="26"/>
        </w:rPr>
      </w:pPr>
      <w:r w:rsidRPr="004F71C4">
        <w:rPr>
          <w:b/>
          <w:sz w:val="26"/>
          <w:szCs w:val="26"/>
        </w:rPr>
        <w:t>об официальных спортивных</w:t>
      </w:r>
    </w:p>
    <w:p w14:paraId="5E91DD04" w14:textId="77777777" w:rsidR="004F71C4" w:rsidRPr="004F71C4" w:rsidRDefault="004F71C4" w:rsidP="004F71C4">
      <w:pPr>
        <w:tabs>
          <w:tab w:val="left" w:pos="5529"/>
        </w:tabs>
        <w:jc w:val="center"/>
        <w:rPr>
          <w:b/>
          <w:sz w:val="26"/>
          <w:szCs w:val="26"/>
        </w:rPr>
      </w:pPr>
      <w:r w:rsidRPr="004F71C4">
        <w:rPr>
          <w:b/>
          <w:sz w:val="26"/>
          <w:szCs w:val="26"/>
        </w:rPr>
        <w:t>мероприятиях города Москвы</w:t>
      </w:r>
    </w:p>
    <w:p w14:paraId="1CD8B9BF" w14:textId="77777777" w:rsidR="004F71C4" w:rsidRPr="004F71C4" w:rsidRDefault="004F71C4" w:rsidP="004F71C4">
      <w:pPr>
        <w:tabs>
          <w:tab w:val="left" w:pos="5529"/>
        </w:tabs>
        <w:jc w:val="center"/>
        <w:rPr>
          <w:b/>
          <w:sz w:val="26"/>
          <w:szCs w:val="26"/>
        </w:rPr>
      </w:pPr>
      <w:r w:rsidRPr="004F71C4">
        <w:rPr>
          <w:b/>
          <w:sz w:val="26"/>
          <w:szCs w:val="26"/>
        </w:rPr>
        <w:t>по виду спорта «бокс» на 2025 год</w:t>
      </w:r>
    </w:p>
    <w:p w14:paraId="415A9F51" w14:textId="77777777" w:rsidR="004F71C4" w:rsidRPr="004F71C4" w:rsidRDefault="004F71C4" w:rsidP="004F71C4">
      <w:pPr>
        <w:tabs>
          <w:tab w:val="left" w:pos="5529"/>
        </w:tabs>
        <w:jc w:val="center"/>
        <w:rPr>
          <w:b/>
          <w:sz w:val="26"/>
          <w:szCs w:val="26"/>
        </w:rPr>
      </w:pPr>
      <w:r w:rsidRPr="004F71C4">
        <w:rPr>
          <w:b/>
          <w:sz w:val="26"/>
          <w:szCs w:val="26"/>
        </w:rPr>
        <w:t>(номер-код вида спорта: 0250008611Я)</w:t>
      </w:r>
    </w:p>
    <w:p w14:paraId="20C0B455" w14:textId="77777777" w:rsidR="00A401B9" w:rsidRPr="00C93913" w:rsidRDefault="00A401B9" w:rsidP="00A401B9">
      <w:pPr>
        <w:tabs>
          <w:tab w:val="left" w:pos="5529"/>
        </w:tabs>
        <w:jc w:val="center"/>
        <w:rPr>
          <w:color w:val="000000"/>
          <w:sz w:val="26"/>
          <w:szCs w:val="26"/>
        </w:rPr>
      </w:pPr>
    </w:p>
    <w:p w14:paraId="1BD2F3E7" w14:textId="77777777" w:rsidR="00A401B9" w:rsidRPr="00C93913" w:rsidRDefault="00A401B9" w:rsidP="00A401B9">
      <w:pPr>
        <w:ind w:firstLine="709"/>
        <w:jc w:val="center"/>
        <w:rPr>
          <w:b/>
          <w:sz w:val="26"/>
          <w:szCs w:val="26"/>
        </w:rPr>
      </w:pPr>
    </w:p>
    <w:p w14:paraId="06E3A24A" w14:textId="77777777" w:rsidR="00A401B9" w:rsidRPr="00C93913" w:rsidRDefault="00A401B9" w:rsidP="00A401B9">
      <w:pPr>
        <w:ind w:firstLine="709"/>
        <w:jc w:val="both"/>
        <w:rPr>
          <w:b/>
          <w:sz w:val="26"/>
          <w:szCs w:val="26"/>
        </w:rPr>
      </w:pPr>
    </w:p>
    <w:p w14:paraId="65D59B4A" w14:textId="77777777" w:rsidR="00A401B9" w:rsidRPr="00C93913" w:rsidRDefault="00A401B9" w:rsidP="00A401B9">
      <w:pPr>
        <w:ind w:firstLine="709"/>
        <w:jc w:val="both"/>
        <w:rPr>
          <w:b/>
          <w:sz w:val="26"/>
          <w:szCs w:val="26"/>
        </w:rPr>
      </w:pPr>
    </w:p>
    <w:p w14:paraId="4EB35EBE" w14:textId="77777777" w:rsidR="00A401B9" w:rsidRPr="00C93913" w:rsidRDefault="00A401B9" w:rsidP="00A401B9">
      <w:pPr>
        <w:ind w:firstLine="709"/>
        <w:jc w:val="both"/>
        <w:rPr>
          <w:b/>
          <w:sz w:val="26"/>
          <w:szCs w:val="26"/>
        </w:rPr>
      </w:pPr>
    </w:p>
    <w:p w14:paraId="52467856" w14:textId="77777777" w:rsidR="00A401B9" w:rsidRPr="00C93913" w:rsidRDefault="00A401B9" w:rsidP="00A401B9">
      <w:pPr>
        <w:ind w:firstLine="709"/>
        <w:jc w:val="both"/>
        <w:rPr>
          <w:b/>
          <w:sz w:val="26"/>
          <w:szCs w:val="26"/>
        </w:rPr>
      </w:pPr>
    </w:p>
    <w:p w14:paraId="748368DC" w14:textId="77777777" w:rsidR="00A401B9" w:rsidRPr="00C93913" w:rsidRDefault="00A401B9" w:rsidP="00A401B9">
      <w:pPr>
        <w:ind w:firstLine="709"/>
        <w:jc w:val="both"/>
        <w:rPr>
          <w:b/>
          <w:sz w:val="26"/>
          <w:szCs w:val="26"/>
        </w:rPr>
      </w:pPr>
    </w:p>
    <w:p w14:paraId="705AB628" w14:textId="77777777" w:rsidR="00A401B9" w:rsidRPr="00C93913" w:rsidRDefault="00A401B9" w:rsidP="00A401B9">
      <w:pPr>
        <w:ind w:firstLine="709"/>
        <w:jc w:val="both"/>
        <w:rPr>
          <w:b/>
          <w:sz w:val="26"/>
          <w:szCs w:val="26"/>
        </w:rPr>
      </w:pPr>
    </w:p>
    <w:p w14:paraId="630B0E7F" w14:textId="77777777" w:rsidR="00A401B9" w:rsidRPr="00C93913" w:rsidRDefault="00A401B9" w:rsidP="00A401B9">
      <w:pPr>
        <w:ind w:firstLine="709"/>
        <w:jc w:val="both"/>
        <w:rPr>
          <w:b/>
          <w:sz w:val="26"/>
          <w:szCs w:val="26"/>
        </w:rPr>
      </w:pPr>
    </w:p>
    <w:p w14:paraId="3A38029E" w14:textId="77777777" w:rsidR="00A401B9" w:rsidRPr="00C93913" w:rsidRDefault="00A401B9" w:rsidP="00A401B9">
      <w:pPr>
        <w:ind w:firstLine="709"/>
        <w:jc w:val="both"/>
        <w:rPr>
          <w:b/>
          <w:sz w:val="26"/>
          <w:szCs w:val="26"/>
        </w:rPr>
      </w:pPr>
    </w:p>
    <w:p w14:paraId="11C93122" w14:textId="77777777" w:rsidR="00A401B9" w:rsidRPr="00C93913" w:rsidRDefault="00A401B9" w:rsidP="00A401B9">
      <w:pPr>
        <w:ind w:firstLine="709"/>
        <w:jc w:val="both"/>
        <w:rPr>
          <w:b/>
          <w:sz w:val="26"/>
          <w:szCs w:val="26"/>
        </w:rPr>
      </w:pPr>
    </w:p>
    <w:p w14:paraId="6E6E8EA2" w14:textId="77777777" w:rsidR="00A401B9" w:rsidRPr="00C93913" w:rsidRDefault="00A401B9" w:rsidP="00A401B9">
      <w:pPr>
        <w:ind w:firstLine="709"/>
        <w:jc w:val="both"/>
        <w:rPr>
          <w:b/>
          <w:sz w:val="26"/>
          <w:szCs w:val="26"/>
        </w:rPr>
      </w:pPr>
    </w:p>
    <w:p w14:paraId="2262E047" w14:textId="77777777" w:rsidR="00A401B9" w:rsidRPr="00C93913" w:rsidRDefault="00A401B9" w:rsidP="00A401B9">
      <w:pPr>
        <w:ind w:firstLine="709"/>
        <w:jc w:val="both"/>
        <w:rPr>
          <w:b/>
          <w:sz w:val="26"/>
          <w:szCs w:val="26"/>
        </w:rPr>
      </w:pPr>
    </w:p>
    <w:p w14:paraId="4642CE32" w14:textId="77777777" w:rsidR="00A71100" w:rsidRPr="00C93913" w:rsidRDefault="00A71100" w:rsidP="00A401B9">
      <w:pPr>
        <w:ind w:firstLine="709"/>
        <w:jc w:val="both"/>
        <w:rPr>
          <w:b/>
          <w:sz w:val="26"/>
          <w:szCs w:val="26"/>
        </w:rPr>
      </w:pPr>
    </w:p>
    <w:p w14:paraId="0BED3C2B" w14:textId="77777777" w:rsidR="00A401B9" w:rsidRPr="00C93913" w:rsidRDefault="00A401B9" w:rsidP="00A401B9">
      <w:pPr>
        <w:ind w:firstLine="709"/>
        <w:jc w:val="both"/>
        <w:rPr>
          <w:b/>
          <w:sz w:val="26"/>
          <w:szCs w:val="26"/>
        </w:rPr>
      </w:pPr>
    </w:p>
    <w:p w14:paraId="2729F598" w14:textId="77777777" w:rsidR="00CB263A" w:rsidRPr="00C93913" w:rsidRDefault="00CB263A" w:rsidP="00A401B9">
      <w:pPr>
        <w:ind w:firstLine="709"/>
        <w:jc w:val="both"/>
        <w:rPr>
          <w:b/>
          <w:sz w:val="26"/>
          <w:szCs w:val="26"/>
        </w:rPr>
      </w:pPr>
    </w:p>
    <w:p w14:paraId="0FBF95FF" w14:textId="77777777" w:rsidR="00CB263A" w:rsidRPr="00C93913" w:rsidRDefault="00CB263A" w:rsidP="00A401B9">
      <w:pPr>
        <w:ind w:firstLine="709"/>
        <w:jc w:val="both"/>
        <w:rPr>
          <w:b/>
          <w:sz w:val="26"/>
          <w:szCs w:val="26"/>
        </w:rPr>
      </w:pPr>
    </w:p>
    <w:p w14:paraId="43EA1FF1" w14:textId="77777777" w:rsidR="00CB263A" w:rsidRPr="00C93913" w:rsidRDefault="00CB263A" w:rsidP="00A401B9">
      <w:pPr>
        <w:ind w:firstLine="709"/>
        <w:jc w:val="both"/>
        <w:rPr>
          <w:b/>
          <w:sz w:val="26"/>
          <w:szCs w:val="26"/>
        </w:rPr>
      </w:pPr>
    </w:p>
    <w:p w14:paraId="07D84542" w14:textId="77777777" w:rsidR="00A401B9" w:rsidRPr="00C93913" w:rsidRDefault="00A401B9" w:rsidP="00A401B9">
      <w:pPr>
        <w:ind w:firstLine="709"/>
        <w:jc w:val="both"/>
        <w:rPr>
          <w:b/>
          <w:sz w:val="26"/>
          <w:szCs w:val="26"/>
        </w:rPr>
      </w:pPr>
    </w:p>
    <w:p w14:paraId="0EE5AD40" w14:textId="77777777" w:rsidR="00914107" w:rsidRPr="00C93913" w:rsidRDefault="00914107" w:rsidP="00A401B9">
      <w:pPr>
        <w:ind w:firstLine="709"/>
        <w:jc w:val="both"/>
        <w:rPr>
          <w:b/>
          <w:sz w:val="26"/>
          <w:szCs w:val="26"/>
        </w:rPr>
      </w:pPr>
    </w:p>
    <w:p w14:paraId="1C34338A" w14:textId="77777777" w:rsidR="00E56D98" w:rsidRPr="00C93913" w:rsidRDefault="00E56D98" w:rsidP="00A401B9">
      <w:pPr>
        <w:ind w:firstLine="709"/>
        <w:jc w:val="both"/>
        <w:rPr>
          <w:b/>
          <w:sz w:val="26"/>
          <w:szCs w:val="26"/>
        </w:rPr>
      </w:pPr>
    </w:p>
    <w:p w14:paraId="19A9ECF5" w14:textId="77777777" w:rsidR="00A401B9" w:rsidRPr="00C93913" w:rsidRDefault="00A401B9" w:rsidP="006F48E9">
      <w:pPr>
        <w:jc w:val="both"/>
        <w:rPr>
          <w:b/>
          <w:sz w:val="26"/>
          <w:szCs w:val="26"/>
        </w:rPr>
      </w:pPr>
    </w:p>
    <w:p w14:paraId="26F432D8" w14:textId="77777777" w:rsidR="00A401B9" w:rsidRPr="00C93913" w:rsidRDefault="00A401B9" w:rsidP="00A401B9">
      <w:pPr>
        <w:ind w:firstLine="709"/>
        <w:jc w:val="center"/>
        <w:rPr>
          <w:b/>
          <w:sz w:val="26"/>
          <w:szCs w:val="26"/>
        </w:rPr>
      </w:pPr>
      <w:r w:rsidRPr="00C93913">
        <w:rPr>
          <w:b/>
          <w:sz w:val="26"/>
          <w:szCs w:val="26"/>
        </w:rPr>
        <w:t>Москва</w:t>
      </w:r>
    </w:p>
    <w:p w14:paraId="19D7D624" w14:textId="77777777" w:rsidR="00576F64" w:rsidRPr="00576F64" w:rsidRDefault="00576F64" w:rsidP="00576F64">
      <w:pPr>
        <w:ind w:firstLine="709"/>
        <w:jc w:val="both"/>
        <w:rPr>
          <w:rFonts w:eastAsia="Calibri"/>
          <w:sz w:val="28"/>
          <w:szCs w:val="28"/>
          <w:lang w:eastAsia="en-US"/>
        </w:rPr>
        <w:sectPr w:rsidR="00576F64" w:rsidRPr="00576F64" w:rsidSect="005939E9">
          <w:headerReference w:type="default" r:id="rId8"/>
          <w:headerReference w:type="first" r:id="rId9"/>
          <w:pgSz w:w="11906" w:h="16838"/>
          <w:pgMar w:top="851" w:right="851" w:bottom="851" w:left="1134" w:header="720" w:footer="720" w:gutter="0"/>
          <w:cols w:space="720"/>
          <w:titlePg/>
          <w:docGrid w:linePitch="326"/>
        </w:sectPr>
      </w:pPr>
    </w:p>
    <w:p w14:paraId="7179EC0F" w14:textId="6BB47809" w:rsidR="00BE63A0" w:rsidRPr="009615FE" w:rsidRDefault="00B35CC2" w:rsidP="009615FE">
      <w:pPr>
        <w:pStyle w:val="aff1"/>
        <w:ind w:left="390"/>
        <w:jc w:val="both"/>
        <w:rPr>
          <w:bCs/>
          <w:sz w:val="26"/>
          <w:szCs w:val="26"/>
        </w:rPr>
      </w:pPr>
      <w:r w:rsidRPr="009615FE">
        <w:rPr>
          <w:bCs/>
          <w:sz w:val="26"/>
          <w:szCs w:val="26"/>
        </w:rPr>
        <w:lastRenderedPageBreak/>
        <w:t xml:space="preserve">Строку </w:t>
      </w:r>
      <w:r w:rsidR="009615FE" w:rsidRPr="009615FE">
        <w:rPr>
          <w:bCs/>
          <w:sz w:val="26"/>
          <w:szCs w:val="26"/>
        </w:rPr>
        <w:t>2</w:t>
      </w:r>
      <w:r w:rsidR="00B74214" w:rsidRPr="009615FE">
        <w:rPr>
          <w:bCs/>
          <w:sz w:val="26"/>
          <w:szCs w:val="26"/>
        </w:rPr>
        <w:t xml:space="preserve"> подраздела</w:t>
      </w:r>
      <w:r w:rsidR="00EF5511" w:rsidRPr="009615FE">
        <w:rPr>
          <w:bCs/>
          <w:sz w:val="26"/>
          <w:szCs w:val="26"/>
        </w:rPr>
        <w:t xml:space="preserve"> «Первенство Москвы»</w:t>
      </w:r>
      <w:r w:rsidRPr="009615FE">
        <w:rPr>
          <w:bCs/>
          <w:sz w:val="26"/>
          <w:szCs w:val="26"/>
        </w:rPr>
        <w:t xml:space="preserve"> в</w:t>
      </w:r>
      <w:r w:rsidR="00B74214" w:rsidRPr="009615FE">
        <w:rPr>
          <w:bCs/>
          <w:sz w:val="26"/>
          <w:szCs w:val="26"/>
        </w:rPr>
        <w:t xml:space="preserve"> таблице</w:t>
      </w:r>
      <w:r w:rsidRPr="009615FE">
        <w:rPr>
          <w:bCs/>
          <w:sz w:val="26"/>
          <w:szCs w:val="26"/>
        </w:rPr>
        <w:t xml:space="preserve"> </w:t>
      </w:r>
      <w:r w:rsidR="00EF5511" w:rsidRPr="009615FE">
        <w:rPr>
          <w:bCs/>
          <w:sz w:val="26"/>
          <w:szCs w:val="26"/>
        </w:rPr>
        <w:t>Раздел</w:t>
      </w:r>
      <w:r w:rsidR="00B74214" w:rsidRPr="009615FE">
        <w:rPr>
          <w:bCs/>
          <w:sz w:val="26"/>
          <w:szCs w:val="26"/>
        </w:rPr>
        <w:t>а</w:t>
      </w:r>
      <w:r w:rsidR="00EF5511" w:rsidRPr="009615FE">
        <w:rPr>
          <w:bCs/>
          <w:sz w:val="26"/>
          <w:szCs w:val="26"/>
        </w:rPr>
        <w:t xml:space="preserve"> 3 </w:t>
      </w:r>
      <w:r w:rsidRPr="009615FE">
        <w:rPr>
          <w:bCs/>
          <w:sz w:val="26"/>
          <w:szCs w:val="26"/>
        </w:rPr>
        <w:t xml:space="preserve">«Общие сведения о соревнованиях» изложить </w:t>
      </w:r>
      <w:r w:rsidR="00851510" w:rsidRPr="009615FE">
        <w:rPr>
          <w:bCs/>
          <w:sz w:val="26"/>
          <w:szCs w:val="26"/>
        </w:rPr>
        <w:br/>
      </w:r>
      <w:r w:rsidRPr="009615FE">
        <w:rPr>
          <w:bCs/>
          <w:sz w:val="26"/>
          <w:szCs w:val="26"/>
        </w:rPr>
        <w:t>в следующей редакции:</w:t>
      </w:r>
    </w:p>
    <w:tbl>
      <w:tblPr>
        <w:tblW w:w="15918" w:type="dxa"/>
        <w:tblInd w:w="-1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1276"/>
        <w:gridCol w:w="1418"/>
        <w:gridCol w:w="1984"/>
        <w:gridCol w:w="992"/>
        <w:gridCol w:w="1134"/>
        <w:gridCol w:w="1418"/>
        <w:gridCol w:w="1559"/>
        <w:gridCol w:w="2835"/>
        <w:gridCol w:w="1843"/>
        <w:gridCol w:w="963"/>
      </w:tblGrid>
      <w:tr w:rsidR="00466393" w:rsidRPr="000900C3" w14:paraId="6BFEAEF7" w14:textId="77777777" w:rsidTr="00E76ECE">
        <w:trPr>
          <w:trHeight w:val="449"/>
        </w:trPr>
        <w:tc>
          <w:tcPr>
            <w:tcW w:w="496" w:type="dxa"/>
            <w:vMerge w:val="restart"/>
            <w:shd w:val="clear" w:color="auto" w:fill="auto"/>
            <w:vAlign w:val="center"/>
          </w:tcPr>
          <w:p w14:paraId="1E74D3F0" w14:textId="77777777" w:rsidR="00466393" w:rsidRPr="00F8559B" w:rsidRDefault="00466393" w:rsidP="004A7538">
            <w:pPr>
              <w:contextualSpacing/>
              <w:jc w:val="center"/>
              <w:rPr>
                <w:sz w:val="18"/>
                <w:szCs w:val="18"/>
              </w:rPr>
            </w:pPr>
            <w:r w:rsidRPr="00F8559B">
              <w:rPr>
                <w:sz w:val="18"/>
                <w:szCs w:val="18"/>
              </w:rPr>
              <w:t xml:space="preserve">№ </w:t>
            </w:r>
            <w:proofErr w:type="spellStart"/>
            <w:r w:rsidRPr="00F8559B">
              <w:rPr>
                <w:sz w:val="18"/>
                <w:szCs w:val="18"/>
              </w:rPr>
              <w:t>п.п</w:t>
            </w:r>
            <w:proofErr w:type="spellEnd"/>
            <w:r w:rsidRPr="00F8559B"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02F35903" w14:textId="77777777" w:rsidR="00466393" w:rsidRPr="00F8559B" w:rsidRDefault="00466393" w:rsidP="004A7538">
            <w:pPr>
              <w:contextualSpacing/>
              <w:jc w:val="center"/>
              <w:rPr>
                <w:sz w:val="18"/>
                <w:szCs w:val="18"/>
              </w:rPr>
            </w:pPr>
            <w:r w:rsidRPr="00F8559B">
              <w:rPr>
                <w:sz w:val="18"/>
                <w:szCs w:val="18"/>
              </w:rPr>
              <w:t>Реестровый номер спортивного соревнования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CAA6BC1" w14:textId="77777777" w:rsidR="00466393" w:rsidRPr="00F8559B" w:rsidRDefault="00466393" w:rsidP="004A7538">
            <w:pPr>
              <w:contextualSpacing/>
              <w:jc w:val="center"/>
              <w:rPr>
                <w:sz w:val="18"/>
                <w:szCs w:val="18"/>
              </w:rPr>
            </w:pPr>
            <w:r w:rsidRPr="00F8559B">
              <w:rPr>
                <w:sz w:val="18"/>
                <w:szCs w:val="18"/>
              </w:rPr>
              <w:t>Наименование соревнования</w:t>
            </w:r>
            <w:r w:rsidRPr="00F8559B">
              <w:rPr>
                <w:sz w:val="18"/>
                <w:szCs w:val="18"/>
              </w:rPr>
              <w:br/>
              <w:t>в соответствии с ЕКП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40F4B6A3" w14:textId="77777777" w:rsidR="00466393" w:rsidRPr="00F8559B" w:rsidRDefault="00466393" w:rsidP="004A7538">
            <w:pPr>
              <w:contextualSpacing/>
              <w:jc w:val="center"/>
              <w:rPr>
                <w:sz w:val="18"/>
                <w:szCs w:val="18"/>
              </w:rPr>
            </w:pPr>
            <w:r w:rsidRPr="00F8559B">
              <w:rPr>
                <w:sz w:val="18"/>
                <w:szCs w:val="18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070F6ECC" w14:textId="77777777" w:rsidR="00466393" w:rsidRPr="00F8559B" w:rsidRDefault="00466393" w:rsidP="004A7538">
            <w:pPr>
              <w:contextualSpacing/>
              <w:jc w:val="center"/>
              <w:rPr>
                <w:sz w:val="18"/>
                <w:szCs w:val="18"/>
              </w:rPr>
            </w:pPr>
            <w:r w:rsidRPr="00F8559B">
              <w:rPr>
                <w:sz w:val="18"/>
                <w:szCs w:val="18"/>
                <w:lang w:val="en-US"/>
              </w:rPr>
              <w:t>C</w:t>
            </w:r>
            <w:r w:rsidRPr="00F8559B">
              <w:rPr>
                <w:sz w:val="18"/>
                <w:szCs w:val="18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761A4AF1" w14:textId="77777777" w:rsidR="00466393" w:rsidRPr="00F8559B" w:rsidRDefault="00466393" w:rsidP="004A7538">
            <w:pPr>
              <w:contextualSpacing/>
              <w:jc w:val="center"/>
              <w:rPr>
                <w:sz w:val="18"/>
                <w:szCs w:val="18"/>
              </w:rPr>
            </w:pPr>
            <w:r w:rsidRPr="00F8559B">
              <w:rPr>
                <w:sz w:val="18"/>
                <w:szCs w:val="18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69BA00A6" w14:textId="77777777" w:rsidR="00466393" w:rsidRPr="00F8559B" w:rsidRDefault="00466393" w:rsidP="004A7538">
            <w:pPr>
              <w:contextualSpacing/>
              <w:jc w:val="center"/>
              <w:rPr>
                <w:sz w:val="18"/>
                <w:szCs w:val="18"/>
              </w:rPr>
            </w:pPr>
            <w:r w:rsidRPr="00F8559B">
              <w:rPr>
                <w:sz w:val="18"/>
                <w:szCs w:val="18"/>
              </w:rPr>
              <w:t>Спортивная квалификация спортсменов</w:t>
            </w:r>
            <w:r w:rsidRPr="00F8559B">
              <w:rPr>
                <w:sz w:val="18"/>
                <w:szCs w:val="18"/>
              </w:rPr>
              <w:br/>
              <w:t>в соответствии с ЕВСК (спорт. разряд не ниже)</w:t>
            </w:r>
          </w:p>
        </w:tc>
        <w:tc>
          <w:tcPr>
            <w:tcW w:w="7200" w:type="dxa"/>
            <w:gridSpan w:val="4"/>
            <w:shd w:val="clear" w:color="auto" w:fill="auto"/>
            <w:vAlign w:val="center"/>
          </w:tcPr>
          <w:p w14:paraId="1FB7DF4F" w14:textId="77777777" w:rsidR="00466393" w:rsidRPr="00F8559B" w:rsidRDefault="00466393" w:rsidP="004A7538">
            <w:pPr>
              <w:contextualSpacing/>
              <w:jc w:val="center"/>
              <w:rPr>
                <w:sz w:val="18"/>
                <w:szCs w:val="18"/>
              </w:rPr>
            </w:pPr>
            <w:r w:rsidRPr="00F8559B">
              <w:rPr>
                <w:sz w:val="18"/>
                <w:szCs w:val="18"/>
              </w:rPr>
              <w:t>Программа спортивного соревнования</w:t>
            </w:r>
          </w:p>
        </w:tc>
      </w:tr>
      <w:tr w:rsidR="00466393" w:rsidRPr="000900C3" w14:paraId="2AC48A98" w14:textId="77777777" w:rsidTr="00E76ECE">
        <w:tc>
          <w:tcPr>
            <w:tcW w:w="496" w:type="dxa"/>
            <w:vMerge/>
            <w:shd w:val="clear" w:color="auto" w:fill="auto"/>
          </w:tcPr>
          <w:p w14:paraId="248B2EB2" w14:textId="77777777" w:rsidR="00466393" w:rsidRPr="00F8559B" w:rsidRDefault="00466393" w:rsidP="004A7538">
            <w:pPr>
              <w:pStyle w:val="ac"/>
              <w:spacing w:before="240" w:after="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A8B2AF9" w14:textId="77777777" w:rsidR="00466393" w:rsidRPr="00F8559B" w:rsidRDefault="00466393" w:rsidP="004A7538">
            <w:pPr>
              <w:pStyle w:val="ac"/>
              <w:spacing w:before="240" w:after="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7FC50CD" w14:textId="77777777" w:rsidR="00466393" w:rsidRPr="00F8559B" w:rsidRDefault="00466393" w:rsidP="004A7538">
            <w:pPr>
              <w:pStyle w:val="ac"/>
              <w:spacing w:before="240" w:after="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5B480BE" w14:textId="77777777" w:rsidR="00466393" w:rsidRPr="00F8559B" w:rsidRDefault="00466393" w:rsidP="004A7538">
            <w:pPr>
              <w:pStyle w:val="ac"/>
              <w:spacing w:before="240" w:after="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38BBE2AC" w14:textId="77777777" w:rsidR="00466393" w:rsidRPr="00F8559B" w:rsidRDefault="00466393" w:rsidP="004A7538">
            <w:pPr>
              <w:pStyle w:val="ac"/>
              <w:spacing w:before="240" w:after="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1AF3BEAC" w14:textId="77777777" w:rsidR="00466393" w:rsidRPr="00F8559B" w:rsidRDefault="00466393" w:rsidP="004A7538">
            <w:pPr>
              <w:pStyle w:val="ac"/>
              <w:spacing w:before="240" w:after="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3E68C54" w14:textId="77777777" w:rsidR="00466393" w:rsidRPr="00F8559B" w:rsidRDefault="00466393" w:rsidP="004A7538">
            <w:pPr>
              <w:pStyle w:val="ac"/>
              <w:spacing w:before="240" w:after="0"/>
              <w:ind w:left="0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EA21CB4" w14:textId="77777777" w:rsidR="00466393" w:rsidRPr="00F8559B" w:rsidRDefault="00466393" w:rsidP="004A7538">
            <w:pPr>
              <w:contextualSpacing/>
              <w:jc w:val="center"/>
              <w:rPr>
                <w:sz w:val="18"/>
                <w:szCs w:val="18"/>
              </w:rPr>
            </w:pPr>
            <w:r w:rsidRPr="00F8559B">
              <w:rPr>
                <w:sz w:val="18"/>
                <w:szCs w:val="18"/>
              </w:rPr>
              <w:t>Группы участников по полу и возрасту (согласно ЕВСК)</w:t>
            </w:r>
          </w:p>
          <w:p w14:paraId="7C33E2FA" w14:textId="77777777" w:rsidR="00466393" w:rsidRPr="00F8559B" w:rsidRDefault="00466393" w:rsidP="004A7538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D979CDC" w14:textId="77777777" w:rsidR="00466393" w:rsidRPr="00F8559B" w:rsidRDefault="00466393" w:rsidP="004A7538">
            <w:pPr>
              <w:contextualSpacing/>
              <w:jc w:val="center"/>
              <w:rPr>
                <w:sz w:val="18"/>
                <w:szCs w:val="18"/>
              </w:rPr>
            </w:pPr>
            <w:r w:rsidRPr="00F8559B">
              <w:rPr>
                <w:sz w:val="18"/>
                <w:szCs w:val="18"/>
              </w:rPr>
              <w:t>Наименование спортивной дисциплины (согласно ВРВС)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69907E" w14:textId="77777777" w:rsidR="00466393" w:rsidRPr="00F8559B" w:rsidRDefault="00466393" w:rsidP="004A7538">
            <w:pPr>
              <w:contextualSpacing/>
              <w:jc w:val="center"/>
              <w:rPr>
                <w:sz w:val="18"/>
                <w:szCs w:val="18"/>
              </w:rPr>
            </w:pPr>
            <w:r w:rsidRPr="00F8559B">
              <w:rPr>
                <w:sz w:val="18"/>
                <w:szCs w:val="18"/>
              </w:rPr>
              <w:t>Номер-код спортивной дисциплины (согласно ВРВС)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28D91342" w14:textId="77777777" w:rsidR="00466393" w:rsidRPr="00F8559B" w:rsidRDefault="00466393" w:rsidP="004A7538">
            <w:pPr>
              <w:contextualSpacing/>
              <w:jc w:val="center"/>
              <w:rPr>
                <w:sz w:val="18"/>
                <w:szCs w:val="18"/>
              </w:rPr>
            </w:pPr>
            <w:r w:rsidRPr="00F8559B">
              <w:rPr>
                <w:sz w:val="18"/>
                <w:szCs w:val="18"/>
              </w:rPr>
              <w:t>Количество видов программы</w:t>
            </w:r>
          </w:p>
        </w:tc>
      </w:tr>
      <w:tr w:rsidR="00466393" w:rsidRPr="000900C3" w14:paraId="60927C3D" w14:textId="77777777" w:rsidTr="002154FD">
        <w:tc>
          <w:tcPr>
            <w:tcW w:w="15918" w:type="dxa"/>
            <w:gridSpan w:val="11"/>
            <w:shd w:val="clear" w:color="auto" w:fill="auto"/>
            <w:vAlign w:val="center"/>
          </w:tcPr>
          <w:p w14:paraId="5105A4DC" w14:textId="531B0864" w:rsidR="00466393" w:rsidRPr="00E76ECE" w:rsidRDefault="004F71C4" w:rsidP="004A7538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E76ECE">
              <w:rPr>
                <w:b/>
                <w:sz w:val="22"/>
                <w:szCs w:val="22"/>
              </w:rPr>
              <w:t>Первенство</w:t>
            </w:r>
            <w:r w:rsidR="00466393" w:rsidRPr="00E76ECE">
              <w:rPr>
                <w:b/>
                <w:sz w:val="22"/>
                <w:szCs w:val="22"/>
              </w:rPr>
              <w:t xml:space="preserve"> Москвы </w:t>
            </w:r>
          </w:p>
        </w:tc>
      </w:tr>
      <w:tr w:rsidR="009615FE" w:rsidRPr="000900C3" w14:paraId="0659A6FE" w14:textId="77777777" w:rsidTr="00E05F79">
        <w:trPr>
          <w:trHeight w:val="742"/>
        </w:trPr>
        <w:tc>
          <w:tcPr>
            <w:tcW w:w="496" w:type="dxa"/>
          </w:tcPr>
          <w:p w14:paraId="145FBC6D" w14:textId="2B48F384" w:rsidR="009615FE" w:rsidRPr="00E76ECE" w:rsidRDefault="009615FE" w:rsidP="009615FE">
            <w:pPr>
              <w:contextualSpacing/>
              <w:jc w:val="center"/>
              <w:rPr>
                <w:sz w:val="22"/>
                <w:szCs w:val="22"/>
              </w:rPr>
            </w:pPr>
            <w:r w:rsidRPr="002644B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37CC6303" w14:textId="6D6C6109" w:rsidR="009615FE" w:rsidRPr="00E76ECE" w:rsidRDefault="009615FE" w:rsidP="009615FE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2644BA">
              <w:rPr>
                <w:bCs/>
                <w:sz w:val="20"/>
                <w:szCs w:val="20"/>
              </w:rPr>
              <w:t>№</w:t>
            </w:r>
            <w:r w:rsidRPr="002644BA">
              <w:rPr>
                <w:sz w:val="20"/>
                <w:szCs w:val="20"/>
              </w:rPr>
              <w:t xml:space="preserve"> </w:t>
            </w:r>
            <w:r w:rsidRPr="002644BA">
              <w:rPr>
                <w:bCs/>
                <w:sz w:val="20"/>
                <w:szCs w:val="20"/>
              </w:rPr>
              <w:t>94163</w:t>
            </w:r>
          </w:p>
        </w:tc>
        <w:tc>
          <w:tcPr>
            <w:tcW w:w="1418" w:type="dxa"/>
          </w:tcPr>
          <w:p w14:paraId="36FF3385" w14:textId="6D4A3465" w:rsidR="009615FE" w:rsidRPr="00E76ECE" w:rsidRDefault="009615FE" w:rsidP="009615FE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2644BA">
              <w:rPr>
                <w:bCs/>
                <w:sz w:val="20"/>
                <w:szCs w:val="20"/>
              </w:rPr>
              <w:t>Первенство Москвы</w:t>
            </w:r>
          </w:p>
        </w:tc>
        <w:tc>
          <w:tcPr>
            <w:tcW w:w="1984" w:type="dxa"/>
          </w:tcPr>
          <w:p w14:paraId="01D016E9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«Международный центр бокса»,</w:t>
            </w:r>
          </w:p>
          <w:p w14:paraId="270B9574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г. Москва,</w:t>
            </w:r>
          </w:p>
          <w:p w14:paraId="77684F74" w14:textId="02714E73" w:rsidR="009615FE" w:rsidRPr="00E76ECE" w:rsidRDefault="009615FE" w:rsidP="009615FE">
            <w:pPr>
              <w:jc w:val="center"/>
              <w:rPr>
                <w:b/>
                <w:sz w:val="22"/>
                <w:szCs w:val="22"/>
              </w:rPr>
            </w:pPr>
            <w:r w:rsidRPr="002644BA">
              <w:rPr>
                <w:bCs/>
                <w:sz w:val="20"/>
                <w:szCs w:val="20"/>
              </w:rPr>
              <w:t xml:space="preserve">пр. </w:t>
            </w:r>
            <w:proofErr w:type="spellStart"/>
            <w:r w:rsidRPr="002644BA">
              <w:rPr>
                <w:bCs/>
                <w:sz w:val="20"/>
                <w:szCs w:val="20"/>
              </w:rPr>
              <w:t>Новолужнецкий</w:t>
            </w:r>
            <w:proofErr w:type="spellEnd"/>
            <w:r w:rsidRPr="002644BA">
              <w:rPr>
                <w:bCs/>
                <w:sz w:val="20"/>
                <w:szCs w:val="20"/>
              </w:rPr>
              <w:t>, д. 13</w:t>
            </w:r>
          </w:p>
        </w:tc>
        <w:tc>
          <w:tcPr>
            <w:tcW w:w="992" w:type="dxa"/>
          </w:tcPr>
          <w:p w14:paraId="77BD02AF" w14:textId="1246582E" w:rsidR="009615FE" w:rsidRPr="009615FE" w:rsidRDefault="009615FE" w:rsidP="009615FE">
            <w:pPr>
              <w:ind w:right="-105"/>
              <w:jc w:val="center"/>
              <w:rPr>
                <w:b/>
                <w:sz w:val="22"/>
                <w:szCs w:val="22"/>
              </w:rPr>
            </w:pPr>
            <w:r w:rsidRPr="009615FE">
              <w:rPr>
                <w:b/>
                <w:bCs/>
                <w:sz w:val="20"/>
                <w:szCs w:val="20"/>
              </w:rPr>
              <w:t>20-25 апреля 2025 г</w:t>
            </w:r>
          </w:p>
        </w:tc>
        <w:tc>
          <w:tcPr>
            <w:tcW w:w="1134" w:type="dxa"/>
          </w:tcPr>
          <w:p w14:paraId="291CE2FF" w14:textId="5844D951" w:rsidR="009615FE" w:rsidRPr="00E76ECE" w:rsidRDefault="009615FE" w:rsidP="009615FE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0"/>
                <w:szCs w:val="20"/>
              </w:rPr>
              <w:t>150</w:t>
            </w:r>
          </w:p>
        </w:tc>
        <w:tc>
          <w:tcPr>
            <w:tcW w:w="1418" w:type="dxa"/>
          </w:tcPr>
          <w:p w14:paraId="4BC09544" w14:textId="77777777" w:rsidR="00023C61" w:rsidRDefault="009615FE" w:rsidP="009615FE">
            <w:pPr>
              <w:contextualSpacing/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 xml:space="preserve">Юноши </w:t>
            </w:r>
          </w:p>
          <w:p w14:paraId="543D0802" w14:textId="362B2792" w:rsidR="009615FE" w:rsidRPr="00E76ECE" w:rsidRDefault="009615FE" w:rsidP="009615FE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2644BA">
              <w:rPr>
                <w:bCs/>
                <w:sz w:val="20"/>
                <w:szCs w:val="20"/>
              </w:rPr>
              <w:t>13-14 лет –III юн. р.</w:t>
            </w:r>
          </w:p>
        </w:tc>
        <w:tc>
          <w:tcPr>
            <w:tcW w:w="1559" w:type="dxa"/>
          </w:tcPr>
          <w:p w14:paraId="3099EC06" w14:textId="77777777" w:rsidR="00023C61" w:rsidRDefault="009615FE" w:rsidP="009615FE">
            <w:pPr>
              <w:contextualSpacing/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 xml:space="preserve">Юноши </w:t>
            </w:r>
          </w:p>
          <w:p w14:paraId="4469177B" w14:textId="1C006FCF" w:rsidR="009615FE" w:rsidRPr="00E76ECE" w:rsidRDefault="009615FE" w:rsidP="009615FE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2644BA">
              <w:rPr>
                <w:bCs/>
                <w:sz w:val="20"/>
                <w:szCs w:val="20"/>
              </w:rPr>
              <w:t>13-14 лет</w:t>
            </w:r>
          </w:p>
        </w:tc>
        <w:tc>
          <w:tcPr>
            <w:tcW w:w="2835" w:type="dxa"/>
          </w:tcPr>
          <w:p w14:paraId="3B8DD2AE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Юноши 13-14 лет:</w:t>
            </w:r>
          </w:p>
          <w:p w14:paraId="4AD83327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40 кг</w:t>
            </w:r>
          </w:p>
          <w:p w14:paraId="632F461E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42 кг</w:t>
            </w:r>
          </w:p>
          <w:p w14:paraId="27A1DCC5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44 кг</w:t>
            </w:r>
          </w:p>
          <w:p w14:paraId="079F2C50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46 кг</w:t>
            </w:r>
          </w:p>
          <w:p w14:paraId="0073BC21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48 кг</w:t>
            </w:r>
          </w:p>
          <w:p w14:paraId="7304E0E7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50 кг</w:t>
            </w:r>
          </w:p>
          <w:p w14:paraId="1D34F07D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52 кг</w:t>
            </w:r>
          </w:p>
          <w:p w14:paraId="12FAA016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54 кг</w:t>
            </w:r>
          </w:p>
          <w:p w14:paraId="33DC3A12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57 кг</w:t>
            </w:r>
          </w:p>
          <w:p w14:paraId="22AC825B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60 кг</w:t>
            </w:r>
          </w:p>
          <w:p w14:paraId="4F11B147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63 кг</w:t>
            </w:r>
          </w:p>
          <w:p w14:paraId="74CAD0EC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66 кг</w:t>
            </w:r>
          </w:p>
          <w:p w14:paraId="23BDEFA9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70 кг</w:t>
            </w:r>
          </w:p>
          <w:p w14:paraId="489FFF09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75 кг</w:t>
            </w:r>
          </w:p>
          <w:p w14:paraId="3D07D18A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80 кг</w:t>
            </w:r>
          </w:p>
          <w:p w14:paraId="0EB6B2F6" w14:textId="6FFE69BB" w:rsidR="009615FE" w:rsidRPr="00E76ECE" w:rsidRDefault="009615FE" w:rsidP="009615FE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90 кг</w:t>
            </w:r>
          </w:p>
        </w:tc>
        <w:tc>
          <w:tcPr>
            <w:tcW w:w="1843" w:type="dxa"/>
          </w:tcPr>
          <w:p w14:paraId="267F2DC8" w14:textId="77777777" w:rsidR="009615FE" w:rsidRDefault="009615FE" w:rsidP="009615FE">
            <w:pPr>
              <w:jc w:val="center"/>
              <w:rPr>
                <w:bCs/>
                <w:sz w:val="20"/>
                <w:szCs w:val="20"/>
              </w:rPr>
            </w:pPr>
          </w:p>
          <w:p w14:paraId="780C0E0C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025 002 1811Н</w:t>
            </w:r>
          </w:p>
          <w:p w14:paraId="0183CBA3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025 057 1811Н</w:t>
            </w:r>
          </w:p>
          <w:p w14:paraId="3827E7A2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025 005 1811Н</w:t>
            </w:r>
          </w:p>
          <w:p w14:paraId="6DEE0D43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025 006 1811Н</w:t>
            </w:r>
          </w:p>
          <w:p w14:paraId="607FBFB8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025 007 1811Я</w:t>
            </w:r>
          </w:p>
          <w:p w14:paraId="1FEAE3C4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025 009 1811Б</w:t>
            </w:r>
          </w:p>
          <w:p w14:paraId="11309B97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025 011 1811С</w:t>
            </w:r>
          </w:p>
          <w:p w14:paraId="10CDAAFA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025 012 1611Я</w:t>
            </w:r>
          </w:p>
          <w:p w14:paraId="3D24F85C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025 014 1611Я</w:t>
            </w:r>
          </w:p>
          <w:p w14:paraId="4E58BC76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025 016 1611Я</w:t>
            </w:r>
          </w:p>
          <w:p w14:paraId="3D42C8F1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025 018 1811С</w:t>
            </w:r>
          </w:p>
          <w:p w14:paraId="4623A9BB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025 021 1611С</w:t>
            </w:r>
          </w:p>
          <w:p w14:paraId="61333F27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025 024 1811С</w:t>
            </w:r>
          </w:p>
          <w:p w14:paraId="060A9B4E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025 026 1611Я</w:t>
            </w:r>
          </w:p>
          <w:p w14:paraId="5FF4B489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025 029 1611Ф</w:t>
            </w:r>
          </w:p>
          <w:p w14:paraId="11FC42B7" w14:textId="49BEC442" w:rsidR="009615FE" w:rsidRPr="00E76ECE" w:rsidRDefault="009615FE" w:rsidP="009615FE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2644BA">
              <w:rPr>
                <w:bCs/>
                <w:sz w:val="20"/>
                <w:szCs w:val="20"/>
              </w:rPr>
              <w:t>025 053 1811Ю</w:t>
            </w:r>
          </w:p>
        </w:tc>
        <w:tc>
          <w:tcPr>
            <w:tcW w:w="963" w:type="dxa"/>
            <w:shd w:val="clear" w:color="auto" w:fill="auto"/>
          </w:tcPr>
          <w:p w14:paraId="4EF26E53" w14:textId="77777777" w:rsidR="009615FE" w:rsidRPr="002644BA" w:rsidRDefault="009615FE" w:rsidP="009615FE">
            <w:pPr>
              <w:jc w:val="center"/>
              <w:rPr>
                <w:bCs/>
                <w:sz w:val="20"/>
                <w:szCs w:val="20"/>
              </w:rPr>
            </w:pPr>
          </w:p>
          <w:p w14:paraId="15981490" w14:textId="457F53FF" w:rsidR="009615FE" w:rsidRPr="00EF5511" w:rsidRDefault="009615FE" w:rsidP="009615FE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bCs/>
                <w:sz w:val="20"/>
                <w:szCs w:val="20"/>
              </w:rPr>
              <w:t>16</w:t>
            </w:r>
          </w:p>
        </w:tc>
      </w:tr>
    </w:tbl>
    <w:p w14:paraId="2299DC46" w14:textId="1C8826B8" w:rsidR="00466393" w:rsidRPr="00F8559B" w:rsidRDefault="00466393" w:rsidP="00BE63A0">
      <w:pPr>
        <w:pStyle w:val="ac"/>
        <w:spacing w:after="0"/>
        <w:ind w:left="0"/>
        <w:jc w:val="both"/>
        <w:rPr>
          <w:sz w:val="28"/>
          <w:szCs w:val="28"/>
        </w:rPr>
      </w:pPr>
    </w:p>
    <w:p w14:paraId="3CC9E9C4" w14:textId="77777777" w:rsidR="00A71100" w:rsidRPr="00023C61" w:rsidRDefault="00A71100" w:rsidP="00A71100">
      <w:pPr>
        <w:rPr>
          <w:b/>
          <w:color w:val="000000"/>
        </w:rPr>
      </w:pPr>
      <w:r w:rsidRPr="00023C61">
        <w:rPr>
          <w:b/>
          <w:color w:val="000000"/>
        </w:rPr>
        <w:t xml:space="preserve">Начальник Управления </w:t>
      </w:r>
    </w:p>
    <w:p w14:paraId="2919D3DB" w14:textId="77777777" w:rsidR="00A71100" w:rsidRPr="00023C61" w:rsidRDefault="00A71100" w:rsidP="00A71100">
      <w:pPr>
        <w:rPr>
          <w:b/>
          <w:color w:val="000000"/>
        </w:rPr>
      </w:pPr>
      <w:r w:rsidRPr="00023C61">
        <w:rPr>
          <w:b/>
          <w:color w:val="000000"/>
        </w:rPr>
        <w:t>по летним видам спорта</w:t>
      </w:r>
      <w:r w:rsidR="00E92238" w:rsidRPr="00023C61">
        <w:rPr>
          <w:b/>
          <w:color w:val="000000"/>
        </w:rPr>
        <w:t xml:space="preserve"> </w:t>
      </w:r>
    </w:p>
    <w:p w14:paraId="5EE12F41" w14:textId="3D39A0BE" w:rsidR="00A71100" w:rsidRPr="00023C61" w:rsidRDefault="00A71100" w:rsidP="00401E60">
      <w:pPr>
        <w:tabs>
          <w:tab w:val="left" w:pos="8505"/>
        </w:tabs>
        <w:rPr>
          <w:b/>
        </w:rPr>
      </w:pPr>
      <w:r w:rsidRPr="00023C61">
        <w:rPr>
          <w:b/>
          <w:color w:val="000000"/>
        </w:rPr>
        <w:t>ГКУ «</w:t>
      </w:r>
      <w:proofErr w:type="spellStart"/>
      <w:r w:rsidRPr="00023C61">
        <w:rPr>
          <w:b/>
          <w:color w:val="000000"/>
        </w:rPr>
        <w:t>ЦСТиСК</w:t>
      </w:r>
      <w:proofErr w:type="spellEnd"/>
      <w:r w:rsidRPr="00023C61">
        <w:rPr>
          <w:b/>
          <w:color w:val="000000"/>
        </w:rPr>
        <w:t>» Москомспорта</w:t>
      </w:r>
      <w:r w:rsidR="00401E60" w:rsidRPr="00023C61">
        <w:rPr>
          <w:b/>
          <w:color w:val="000000"/>
        </w:rPr>
        <w:tab/>
      </w:r>
      <w:r w:rsidR="00F8559B" w:rsidRPr="00023C61">
        <w:rPr>
          <w:b/>
          <w:color w:val="000000"/>
        </w:rPr>
        <w:t xml:space="preserve">         </w:t>
      </w:r>
      <w:r w:rsidR="00855034">
        <w:rPr>
          <w:b/>
          <w:color w:val="000000"/>
        </w:rPr>
        <w:t xml:space="preserve">    </w:t>
      </w:r>
      <w:proofErr w:type="spellStart"/>
      <w:r w:rsidRPr="00023C61">
        <w:rPr>
          <w:b/>
          <w:color w:val="000000"/>
        </w:rPr>
        <w:t>Т.А.Попова</w:t>
      </w:r>
      <w:proofErr w:type="spellEnd"/>
    </w:p>
    <w:p w14:paraId="7FDEC160" w14:textId="77777777" w:rsidR="00A71100" w:rsidRPr="00023C61" w:rsidRDefault="00A71100" w:rsidP="00A71100">
      <w:pPr>
        <w:rPr>
          <w:b/>
        </w:rPr>
      </w:pPr>
    </w:p>
    <w:p w14:paraId="338859F7" w14:textId="77777777" w:rsidR="00855034" w:rsidRDefault="00855034" w:rsidP="00023C61">
      <w:pPr>
        <w:spacing w:line="276" w:lineRule="auto"/>
        <w:jc w:val="both"/>
        <w:rPr>
          <w:b/>
          <w:bCs/>
        </w:rPr>
      </w:pPr>
      <w:r>
        <w:rPr>
          <w:b/>
          <w:bCs/>
        </w:rPr>
        <w:t>Н</w:t>
      </w:r>
      <w:r w:rsidR="00741594" w:rsidRPr="00023C61">
        <w:rPr>
          <w:b/>
          <w:bCs/>
        </w:rPr>
        <w:t>ачальни</w:t>
      </w:r>
      <w:r w:rsidR="00702687" w:rsidRPr="00023C61">
        <w:rPr>
          <w:b/>
          <w:bCs/>
        </w:rPr>
        <w:t>к Отдела единоборств</w:t>
      </w:r>
      <w:r w:rsidR="00023C61" w:rsidRPr="00023C61">
        <w:rPr>
          <w:b/>
          <w:bCs/>
        </w:rPr>
        <w:t xml:space="preserve"> </w:t>
      </w:r>
    </w:p>
    <w:p w14:paraId="6036987E" w14:textId="32DC01B1" w:rsidR="00741594" w:rsidRPr="00023C61" w:rsidRDefault="00702687" w:rsidP="00023C61">
      <w:pPr>
        <w:spacing w:line="276" w:lineRule="auto"/>
        <w:jc w:val="both"/>
        <w:rPr>
          <w:b/>
          <w:bCs/>
        </w:rPr>
      </w:pPr>
      <w:r w:rsidRPr="00023C61">
        <w:rPr>
          <w:b/>
          <w:bCs/>
        </w:rPr>
        <w:t>Г</w:t>
      </w:r>
      <w:r w:rsidR="004A7538" w:rsidRPr="00023C61">
        <w:rPr>
          <w:b/>
          <w:bCs/>
        </w:rPr>
        <w:t>КУ «</w:t>
      </w:r>
      <w:proofErr w:type="spellStart"/>
      <w:r w:rsidR="004A7538" w:rsidRPr="00023C61">
        <w:rPr>
          <w:b/>
          <w:bCs/>
        </w:rPr>
        <w:t>ЦСТиСК</w:t>
      </w:r>
      <w:proofErr w:type="spellEnd"/>
      <w:r w:rsidR="004A7538" w:rsidRPr="00023C61">
        <w:rPr>
          <w:b/>
          <w:bCs/>
        </w:rPr>
        <w:t>» Москомспорта</w:t>
      </w:r>
      <w:r w:rsidRPr="00023C61">
        <w:rPr>
          <w:b/>
          <w:bCs/>
        </w:rPr>
        <w:t xml:space="preserve">                       </w:t>
      </w:r>
      <w:r w:rsidR="00331E64" w:rsidRPr="00023C61">
        <w:rPr>
          <w:b/>
          <w:bCs/>
        </w:rPr>
        <w:t xml:space="preserve">                        </w:t>
      </w:r>
      <w:r w:rsidR="00855034">
        <w:rPr>
          <w:b/>
          <w:bCs/>
        </w:rPr>
        <w:t xml:space="preserve">                                          </w:t>
      </w:r>
      <w:r w:rsidR="00331E64" w:rsidRPr="00023C61">
        <w:rPr>
          <w:b/>
          <w:bCs/>
        </w:rPr>
        <w:t xml:space="preserve">  </w:t>
      </w:r>
      <w:r w:rsidR="004A7538" w:rsidRPr="00023C61">
        <w:rPr>
          <w:b/>
          <w:bCs/>
        </w:rPr>
        <w:t xml:space="preserve">    </w:t>
      </w:r>
      <w:r w:rsidR="00B35CC2" w:rsidRPr="00023C61">
        <w:rPr>
          <w:b/>
          <w:bCs/>
        </w:rPr>
        <w:t xml:space="preserve"> </w:t>
      </w:r>
      <w:r w:rsidR="00023C61">
        <w:rPr>
          <w:b/>
          <w:bCs/>
        </w:rPr>
        <w:t xml:space="preserve"> </w:t>
      </w:r>
      <w:proofErr w:type="spellStart"/>
      <w:r w:rsidR="00855034">
        <w:rPr>
          <w:b/>
          <w:bCs/>
        </w:rPr>
        <w:t>О.И.Ермакова</w:t>
      </w:r>
      <w:proofErr w:type="spellEnd"/>
    </w:p>
    <w:p w14:paraId="29850DEA" w14:textId="77777777" w:rsidR="00741594" w:rsidRPr="009615FE" w:rsidRDefault="00741594" w:rsidP="00741594">
      <w:pPr>
        <w:spacing w:line="276" w:lineRule="auto"/>
        <w:jc w:val="both"/>
        <w:rPr>
          <w:b/>
          <w:bCs/>
        </w:rPr>
      </w:pPr>
    </w:p>
    <w:p w14:paraId="70739250" w14:textId="77777777" w:rsidR="0040117A" w:rsidRPr="009615FE" w:rsidRDefault="00741594" w:rsidP="00741594">
      <w:pPr>
        <w:tabs>
          <w:tab w:val="left" w:pos="8623"/>
        </w:tabs>
        <w:spacing w:line="276" w:lineRule="auto"/>
        <w:jc w:val="both"/>
        <w:rPr>
          <w:b/>
          <w:bCs/>
        </w:rPr>
      </w:pPr>
      <w:r w:rsidRPr="009615FE">
        <w:rPr>
          <w:b/>
          <w:bCs/>
        </w:rPr>
        <w:t>Начальник спортивной сборной</w:t>
      </w:r>
      <w:r w:rsidR="00FB0432" w:rsidRPr="009615FE">
        <w:rPr>
          <w:b/>
          <w:bCs/>
        </w:rPr>
        <w:t xml:space="preserve"> </w:t>
      </w:r>
      <w:r w:rsidRPr="009615FE">
        <w:rPr>
          <w:b/>
          <w:bCs/>
        </w:rPr>
        <w:t>команды</w:t>
      </w:r>
    </w:p>
    <w:p w14:paraId="1CC0EBC5" w14:textId="77777777" w:rsidR="00741594" w:rsidRPr="009615FE" w:rsidRDefault="00226DA8" w:rsidP="00741594">
      <w:pPr>
        <w:tabs>
          <w:tab w:val="left" w:pos="8623"/>
        </w:tabs>
        <w:spacing w:line="276" w:lineRule="auto"/>
        <w:jc w:val="both"/>
        <w:rPr>
          <w:b/>
          <w:bCs/>
        </w:rPr>
      </w:pPr>
      <w:r w:rsidRPr="009615FE">
        <w:rPr>
          <w:b/>
          <w:bCs/>
        </w:rPr>
        <w:t>Отдела единоборств</w:t>
      </w:r>
    </w:p>
    <w:p w14:paraId="6899987D" w14:textId="66D870C3" w:rsidR="003B1FC1" w:rsidRPr="009615FE" w:rsidRDefault="00226DA8" w:rsidP="00B35CC2">
      <w:pPr>
        <w:tabs>
          <w:tab w:val="left" w:pos="8364"/>
        </w:tabs>
        <w:spacing w:line="276" w:lineRule="auto"/>
        <w:jc w:val="both"/>
      </w:pPr>
      <w:r w:rsidRPr="009615FE">
        <w:rPr>
          <w:b/>
          <w:bCs/>
        </w:rPr>
        <w:t>ГКУ «</w:t>
      </w:r>
      <w:proofErr w:type="spellStart"/>
      <w:r w:rsidRPr="009615FE">
        <w:rPr>
          <w:b/>
          <w:bCs/>
        </w:rPr>
        <w:t>ЦСТиСК</w:t>
      </w:r>
      <w:proofErr w:type="spellEnd"/>
      <w:r w:rsidRPr="009615FE">
        <w:rPr>
          <w:b/>
          <w:bCs/>
        </w:rPr>
        <w:t>» Москомспорта</w:t>
      </w:r>
      <w:r w:rsidRPr="009615FE">
        <w:rPr>
          <w:b/>
          <w:bCs/>
        </w:rPr>
        <w:tab/>
      </w:r>
      <w:r w:rsidR="00B35CC2" w:rsidRPr="009615FE">
        <w:rPr>
          <w:b/>
          <w:bCs/>
        </w:rPr>
        <w:t xml:space="preserve">  </w:t>
      </w:r>
      <w:r w:rsidR="00F8559B" w:rsidRPr="009615FE">
        <w:rPr>
          <w:b/>
          <w:bCs/>
        </w:rPr>
        <w:t xml:space="preserve">          </w:t>
      </w:r>
      <w:r w:rsidR="00855034">
        <w:rPr>
          <w:b/>
          <w:bCs/>
        </w:rPr>
        <w:t xml:space="preserve">    </w:t>
      </w:r>
      <w:bookmarkStart w:id="0" w:name="_GoBack"/>
      <w:bookmarkEnd w:id="0"/>
      <w:proofErr w:type="spellStart"/>
      <w:r w:rsidR="004F71C4" w:rsidRPr="009615FE">
        <w:rPr>
          <w:b/>
          <w:bCs/>
        </w:rPr>
        <w:t>Т.Е.Благодарова</w:t>
      </w:r>
      <w:proofErr w:type="spellEnd"/>
    </w:p>
    <w:sectPr w:rsidR="003B1FC1" w:rsidRPr="009615FE" w:rsidSect="002154FD">
      <w:headerReference w:type="default" r:id="rId10"/>
      <w:footerReference w:type="default" r:id="rId11"/>
      <w:headerReference w:type="first" r:id="rId12"/>
      <w:footerReference w:type="first" r:id="rId13"/>
      <w:pgSz w:w="16840" w:h="11907" w:orient="landscape" w:code="9"/>
      <w:pgMar w:top="519" w:right="1134" w:bottom="426" w:left="1560" w:header="34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CA3432" w14:textId="77777777" w:rsidR="00F8559B" w:rsidRDefault="00F8559B">
      <w:r>
        <w:separator/>
      </w:r>
    </w:p>
  </w:endnote>
  <w:endnote w:type="continuationSeparator" w:id="0">
    <w:p w14:paraId="7AEFF7D2" w14:textId="77777777" w:rsidR="00F8559B" w:rsidRDefault="00F85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517876" w14:textId="77777777" w:rsidR="00F8559B" w:rsidRDefault="00F8559B">
    <w:pPr>
      <w:pStyle w:val="a5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6BA5D7F" wp14:editId="36A1875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79400" cy="20955"/>
              <wp:effectExtent l="0" t="0" r="0" b="0"/>
              <wp:wrapSquare wrapText="bothSides"/>
              <wp:docPr id="720856350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79400" cy="209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DD0C80C" w14:textId="77777777" w:rsidR="00F8559B" w:rsidRDefault="00F8559B">
                          <w:pPr>
                            <w:pStyle w:val="a5"/>
                            <w:rPr>
                              <w:rStyle w:val="a7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6BA5D7F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0;margin-top:.05pt;width:22pt;height:1.6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" stroked="f">
              <v:fill opacity="0"/>
              <v:textbox inset="0,0,0,0">
                <w:txbxContent>
                  <w:p w14:paraId="6DD0C80C" w14:textId="77777777" w:rsidR="002E5997" w:rsidRDefault="002E5997">
                    <w:pPr>
                      <w:pStyle w:val="a5"/>
                      <w:rPr>
                        <w:rStyle w:val="a7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4958CB" w14:textId="77777777" w:rsidR="00F8559B" w:rsidRDefault="00F8559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A8479E" w14:textId="77777777" w:rsidR="00F8559B" w:rsidRDefault="00F8559B">
      <w:r>
        <w:separator/>
      </w:r>
    </w:p>
  </w:footnote>
  <w:footnote w:type="continuationSeparator" w:id="0">
    <w:p w14:paraId="714CD7BF" w14:textId="77777777" w:rsidR="00F8559B" w:rsidRDefault="00F855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E9DF7" w14:textId="77777777" w:rsidR="00F8559B" w:rsidRPr="00FD53B0" w:rsidRDefault="00F8559B" w:rsidP="005939E9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044F42" w14:textId="77777777" w:rsidR="00F8559B" w:rsidRPr="00FD53B0" w:rsidRDefault="00F8559B" w:rsidP="0098622D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BE5E42" w14:textId="77777777" w:rsidR="00F8559B" w:rsidRPr="0098622D" w:rsidRDefault="00F8559B" w:rsidP="0098622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55034">
      <w:rPr>
        <w:noProof/>
      </w:rPr>
      <w:t>2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CAC36" w14:textId="77777777" w:rsidR="00F8559B" w:rsidRDefault="00F8559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A11CC"/>
    <w:multiLevelType w:val="hybridMultilevel"/>
    <w:tmpl w:val="03529E90"/>
    <w:lvl w:ilvl="0" w:tplc="BB58B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D24C19"/>
    <w:multiLevelType w:val="hybridMultilevel"/>
    <w:tmpl w:val="3D544386"/>
    <w:lvl w:ilvl="0" w:tplc="BB58B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EE274B"/>
    <w:multiLevelType w:val="hybridMultilevel"/>
    <w:tmpl w:val="751E9D8E"/>
    <w:lvl w:ilvl="0" w:tplc="D8D8841A">
      <w:start w:val="1"/>
      <w:numFmt w:val="decimal"/>
      <w:lvlText w:val="%1."/>
      <w:lvlJc w:val="left"/>
      <w:pPr>
        <w:ind w:left="32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49" w:hanging="360"/>
      </w:pPr>
    </w:lvl>
    <w:lvl w:ilvl="2" w:tplc="0419001B" w:tentative="1">
      <w:start w:val="1"/>
      <w:numFmt w:val="lowerRoman"/>
      <w:lvlText w:val="%3."/>
      <w:lvlJc w:val="right"/>
      <w:pPr>
        <w:ind w:left="4669" w:hanging="180"/>
      </w:pPr>
    </w:lvl>
    <w:lvl w:ilvl="3" w:tplc="0419000F" w:tentative="1">
      <w:start w:val="1"/>
      <w:numFmt w:val="decimal"/>
      <w:lvlText w:val="%4."/>
      <w:lvlJc w:val="left"/>
      <w:pPr>
        <w:ind w:left="5389" w:hanging="360"/>
      </w:pPr>
    </w:lvl>
    <w:lvl w:ilvl="4" w:tplc="04190019" w:tentative="1">
      <w:start w:val="1"/>
      <w:numFmt w:val="lowerLetter"/>
      <w:lvlText w:val="%5."/>
      <w:lvlJc w:val="left"/>
      <w:pPr>
        <w:ind w:left="6109" w:hanging="360"/>
      </w:pPr>
    </w:lvl>
    <w:lvl w:ilvl="5" w:tplc="0419001B" w:tentative="1">
      <w:start w:val="1"/>
      <w:numFmt w:val="lowerRoman"/>
      <w:lvlText w:val="%6."/>
      <w:lvlJc w:val="right"/>
      <w:pPr>
        <w:ind w:left="6829" w:hanging="180"/>
      </w:pPr>
    </w:lvl>
    <w:lvl w:ilvl="6" w:tplc="0419000F" w:tentative="1">
      <w:start w:val="1"/>
      <w:numFmt w:val="decimal"/>
      <w:lvlText w:val="%7."/>
      <w:lvlJc w:val="left"/>
      <w:pPr>
        <w:ind w:left="7549" w:hanging="360"/>
      </w:pPr>
    </w:lvl>
    <w:lvl w:ilvl="7" w:tplc="04190019" w:tentative="1">
      <w:start w:val="1"/>
      <w:numFmt w:val="lowerLetter"/>
      <w:lvlText w:val="%8."/>
      <w:lvlJc w:val="left"/>
      <w:pPr>
        <w:ind w:left="8269" w:hanging="360"/>
      </w:pPr>
    </w:lvl>
    <w:lvl w:ilvl="8" w:tplc="0419001B" w:tentative="1">
      <w:start w:val="1"/>
      <w:numFmt w:val="lowerRoman"/>
      <w:lvlText w:val="%9."/>
      <w:lvlJc w:val="right"/>
      <w:pPr>
        <w:ind w:left="8989" w:hanging="180"/>
      </w:pPr>
    </w:lvl>
  </w:abstractNum>
  <w:abstractNum w:abstractNumId="3">
    <w:nsid w:val="0D4F3E98"/>
    <w:multiLevelType w:val="multilevel"/>
    <w:tmpl w:val="385C7D5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6CE19DF"/>
    <w:multiLevelType w:val="multilevel"/>
    <w:tmpl w:val="840EA8D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2160"/>
      </w:pPr>
      <w:rPr>
        <w:rFonts w:hint="default"/>
      </w:rPr>
    </w:lvl>
  </w:abstractNum>
  <w:abstractNum w:abstractNumId="5">
    <w:nsid w:val="1AF56F43"/>
    <w:multiLevelType w:val="hybridMultilevel"/>
    <w:tmpl w:val="C52A965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785AA8"/>
    <w:multiLevelType w:val="multilevel"/>
    <w:tmpl w:val="6CDA402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2160"/>
      </w:pPr>
      <w:rPr>
        <w:rFonts w:hint="default"/>
      </w:rPr>
    </w:lvl>
  </w:abstractNum>
  <w:abstractNum w:abstractNumId="7">
    <w:nsid w:val="1D88136F"/>
    <w:multiLevelType w:val="multilevel"/>
    <w:tmpl w:val="6A605DB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2501B2A"/>
    <w:multiLevelType w:val="multilevel"/>
    <w:tmpl w:val="70EEF45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0" w:hanging="2160"/>
      </w:pPr>
      <w:rPr>
        <w:rFonts w:hint="default"/>
      </w:rPr>
    </w:lvl>
  </w:abstractNum>
  <w:abstractNum w:abstractNumId="9">
    <w:nsid w:val="22914249"/>
    <w:multiLevelType w:val="multilevel"/>
    <w:tmpl w:val="44D6345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5112704"/>
    <w:multiLevelType w:val="multilevel"/>
    <w:tmpl w:val="0AEA2BC2"/>
    <w:lvl w:ilvl="0">
      <w:start w:val="1"/>
      <w:numFmt w:val="upperRoman"/>
      <w:lvlText w:val="%1."/>
      <w:lvlJc w:val="left"/>
      <w:pPr>
        <w:ind w:left="214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49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6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2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2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8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89" w:hanging="1800"/>
      </w:pPr>
      <w:rPr>
        <w:rFonts w:hint="default"/>
      </w:rPr>
    </w:lvl>
  </w:abstractNum>
  <w:abstractNum w:abstractNumId="11">
    <w:nsid w:val="2B1F03E0"/>
    <w:multiLevelType w:val="hybridMultilevel"/>
    <w:tmpl w:val="A1CA69BC"/>
    <w:lvl w:ilvl="0" w:tplc="E77E7980">
      <w:start w:val="1"/>
      <w:numFmt w:val="decimal"/>
      <w:lvlText w:val="%1."/>
      <w:lvlJc w:val="left"/>
      <w:pPr>
        <w:ind w:left="28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89" w:hanging="360"/>
      </w:pPr>
    </w:lvl>
    <w:lvl w:ilvl="2" w:tplc="0419001B" w:tentative="1">
      <w:start w:val="1"/>
      <w:numFmt w:val="lowerRoman"/>
      <w:lvlText w:val="%3."/>
      <w:lvlJc w:val="right"/>
      <w:pPr>
        <w:ind w:left="4309" w:hanging="180"/>
      </w:pPr>
    </w:lvl>
    <w:lvl w:ilvl="3" w:tplc="0419000F" w:tentative="1">
      <w:start w:val="1"/>
      <w:numFmt w:val="decimal"/>
      <w:lvlText w:val="%4."/>
      <w:lvlJc w:val="left"/>
      <w:pPr>
        <w:ind w:left="5029" w:hanging="360"/>
      </w:pPr>
    </w:lvl>
    <w:lvl w:ilvl="4" w:tplc="04190019" w:tentative="1">
      <w:start w:val="1"/>
      <w:numFmt w:val="lowerLetter"/>
      <w:lvlText w:val="%5."/>
      <w:lvlJc w:val="left"/>
      <w:pPr>
        <w:ind w:left="5749" w:hanging="360"/>
      </w:pPr>
    </w:lvl>
    <w:lvl w:ilvl="5" w:tplc="0419001B" w:tentative="1">
      <w:start w:val="1"/>
      <w:numFmt w:val="lowerRoman"/>
      <w:lvlText w:val="%6."/>
      <w:lvlJc w:val="right"/>
      <w:pPr>
        <w:ind w:left="6469" w:hanging="180"/>
      </w:pPr>
    </w:lvl>
    <w:lvl w:ilvl="6" w:tplc="0419000F" w:tentative="1">
      <w:start w:val="1"/>
      <w:numFmt w:val="decimal"/>
      <w:lvlText w:val="%7."/>
      <w:lvlJc w:val="left"/>
      <w:pPr>
        <w:ind w:left="7189" w:hanging="360"/>
      </w:pPr>
    </w:lvl>
    <w:lvl w:ilvl="7" w:tplc="04190019" w:tentative="1">
      <w:start w:val="1"/>
      <w:numFmt w:val="lowerLetter"/>
      <w:lvlText w:val="%8."/>
      <w:lvlJc w:val="left"/>
      <w:pPr>
        <w:ind w:left="7909" w:hanging="360"/>
      </w:pPr>
    </w:lvl>
    <w:lvl w:ilvl="8" w:tplc="0419001B" w:tentative="1">
      <w:start w:val="1"/>
      <w:numFmt w:val="lowerRoman"/>
      <w:lvlText w:val="%9."/>
      <w:lvlJc w:val="right"/>
      <w:pPr>
        <w:ind w:left="8629" w:hanging="180"/>
      </w:pPr>
    </w:lvl>
  </w:abstractNum>
  <w:abstractNum w:abstractNumId="12">
    <w:nsid w:val="2BE06E57"/>
    <w:multiLevelType w:val="hybridMultilevel"/>
    <w:tmpl w:val="13E47346"/>
    <w:lvl w:ilvl="0" w:tplc="4C908B3C">
      <w:start w:val="1"/>
      <w:numFmt w:val="decimal"/>
      <w:lvlText w:val="%1."/>
      <w:lvlJc w:val="left"/>
      <w:pPr>
        <w:ind w:left="39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69" w:hanging="360"/>
      </w:pPr>
    </w:lvl>
    <w:lvl w:ilvl="2" w:tplc="0419001B" w:tentative="1">
      <w:start w:val="1"/>
      <w:numFmt w:val="lowerRoman"/>
      <w:lvlText w:val="%3."/>
      <w:lvlJc w:val="right"/>
      <w:pPr>
        <w:ind w:left="5389" w:hanging="180"/>
      </w:pPr>
    </w:lvl>
    <w:lvl w:ilvl="3" w:tplc="0419000F" w:tentative="1">
      <w:start w:val="1"/>
      <w:numFmt w:val="decimal"/>
      <w:lvlText w:val="%4."/>
      <w:lvlJc w:val="left"/>
      <w:pPr>
        <w:ind w:left="6109" w:hanging="360"/>
      </w:pPr>
    </w:lvl>
    <w:lvl w:ilvl="4" w:tplc="04190019" w:tentative="1">
      <w:start w:val="1"/>
      <w:numFmt w:val="lowerLetter"/>
      <w:lvlText w:val="%5."/>
      <w:lvlJc w:val="left"/>
      <w:pPr>
        <w:ind w:left="6829" w:hanging="360"/>
      </w:pPr>
    </w:lvl>
    <w:lvl w:ilvl="5" w:tplc="0419001B" w:tentative="1">
      <w:start w:val="1"/>
      <w:numFmt w:val="lowerRoman"/>
      <w:lvlText w:val="%6."/>
      <w:lvlJc w:val="right"/>
      <w:pPr>
        <w:ind w:left="7549" w:hanging="180"/>
      </w:pPr>
    </w:lvl>
    <w:lvl w:ilvl="6" w:tplc="0419000F" w:tentative="1">
      <w:start w:val="1"/>
      <w:numFmt w:val="decimal"/>
      <w:lvlText w:val="%7."/>
      <w:lvlJc w:val="left"/>
      <w:pPr>
        <w:ind w:left="8269" w:hanging="360"/>
      </w:pPr>
    </w:lvl>
    <w:lvl w:ilvl="7" w:tplc="04190019" w:tentative="1">
      <w:start w:val="1"/>
      <w:numFmt w:val="lowerLetter"/>
      <w:lvlText w:val="%8."/>
      <w:lvlJc w:val="left"/>
      <w:pPr>
        <w:ind w:left="8989" w:hanging="360"/>
      </w:pPr>
    </w:lvl>
    <w:lvl w:ilvl="8" w:tplc="0419001B" w:tentative="1">
      <w:start w:val="1"/>
      <w:numFmt w:val="lowerRoman"/>
      <w:lvlText w:val="%9."/>
      <w:lvlJc w:val="right"/>
      <w:pPr>
        <w:ind w:left="9709" w:hanging="180"/>
      </w:pPr>
    </w:lvl>
  </w:abstractNum>
  <w:abstractNum w:abstractNumId="13">
    <w:nsid w:val="350A08D4"/>
    <w:multiLevelType w:val="hybridMultilevel"/>
    <w:tmpl w:val="BC4E9F16"/>
    <w:lvl w:ilvl="0" w:tplc="BB58B1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B43459F"/>
    <w:multiLevelType w:val="multilevel"/>
    <w:tmpl w:val="37040B50"/>
    <w:lvl w:ilvl="0">
      <w:start w:val="6"/>
      <w:numFmt w:val="decimal"/>
      <w:lvlText w:val="%1."/>
      <w:lvlJc w:val="left"/>
      <w:pPr>
        <w:ind w:left="390" w:hanging="39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5">
    <w:nsid w:val="3C0C6187"/>
    <w:multiLevelType w:val="multilevel"/>
    <w:tmpl w:val="A8F8B0B2"/>
    <w:lvl w:ilvl="0">
      <w:start w:val="1"/>
      <w:numFmt w:val="bullet"/>
      <w:lvlText w:val=""/>
      <w:lvlJc w:val="left"/>
      <w:pPr>
        <w:ind w:left="375" w:hanging="375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6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2160"/>
      </w:pPr>
      <w:rPr>
        <w:rFonts w:hint="default"/>
      </w:rPr>
    </w:lvl>
  </w:abstractNum>
  <w:abstractNum w:abstractNumId="16">
    <w:nsid w:val="44761D55"/>
    <w:multiLevelType w:val="multilevel"/>
    <w:tmpl w:val="1D44445C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44A64842"/>
    <w:multiLevelType w:val="multilevel"/>
    <w:tmpl w:val="80CA3520"/>
    <w:lvl w:ilvl="0">
      <w:start w:val="1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</w:rPr>
    </w:lvl>
  </w:abstractNum>
  <w:abstractNum w:abstractNumId="18">
    <w:nsid w:val="44AD5D71"/>
    <w:multiLevelType w:val="multilevel"/>
    <w:tmpl w:val="246249E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49910374"/>
    <w:multiLevelType w:val="hybridMultilevel"/>
    <w:tmpl w:val="E3F602DA"/>
    <w:lvl w:ilvl="0" w:tplc="8AA41FF8">
      <w:start w:val="1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0">
    <w:nsid w:val="554C14E9"/>
    <w:multiLevelType w:val="hybridMultilevel"/>
    <w:tmpl w:val="B85A0742"/>
    <w:lvl w:ilvl="0" w:tplc="D1647D84">
      <w:start w:val="1"/>
      <w:numFmt w:val="decimal"/>
      <w:lvlText w:val="%1."/>
      <w:lvlJc w:val="left"/>
      <w:pPr>
        <w:ind w:left="28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89" w:hanging="360"/>
      </w:pPr>
    </w:lvl>
    <w:lvl w:ilvl="2" w:tplc="0419001B" w:tentative="1">
      <w:start w:val="1"/>
      <w:numFmt w:val="lowerRoman"/>
      <w:lvlText w:val="%3."/>
      <w:lvlJc w:val="right"/>
      <w:pPr>
        <w:ind w:left="4309" w:hanging="180"/>
      </w:pPr>
    </w:lvl>
    <w:lvl w:ilvl="3" w:tplc="0419000F" w:tentative="1">
      <w:start w:val="1"/>
      <w:numFmt w:val="decimal"/>
      <w:lvlText w:val="%4."/>
      <w:lvlJc w:val="left"/>
      <w:pPr>
        <w:ind w:left="5029" w:hanging="360"/>
      </w:pPr>
    </w:lvl>
    <w:lvl w:ilvl="4" w:tplc="04190019" w:tentative="1">
      <w:start w:val="1"/>
      <w:numFmt w:val="lowerLetter"/>
      <w:lvlText w:val="%5."/>
      <w:lvlJc w:val="left"/>
      <w:pPr>
        <w:ind w:left="5749" w:hanging="360"/>
      </w:pPr>
    </w:lvl>
    <w:lvl w:ilvl="5" w:tplc="0419001B" w:tentative="1">
      <w:start w:val="1"/>
      <w:numFmt w:val="lowerRoman"/>
      <w:lvlText w:val="%6."/>
      <w:lvlJc w:val="right"/>
      <w:pPr>
        <w:ind w:left="6469" w:hanging="180"/>
      </w:pPr>
    </w:lvl>
    <w:lvl w:ilvl="6" w:tplc="0419000F" w:tentative="1">
      <w:start w:val="1"/>
      <w:numFmt w:val="decimal"/>
      <w:lvlText w:val="%7."/>
      <w:lvlJc w:val="left"/>
      <w:pPr>
        <w:ind w:left="7189" w:hanging="360"/>
      </w:pPr>
    </w:lvl>
    <w:lvl w:ilvl="7" w:tplc="04190019" w:tentative="1">
      <w:start w:val="1"/>
      <w:numFmt w:val="lowerLetter"/>
      <w:lvlText w:val="%8."/>
      <w:lvlJc w:val="left"/>
      <w:pPr>
        <w:ind w:left="7909" w:hanging="360"/>
      </w:pPr>
    </w:lvl>
    <w:lvl w:ilvl="8" w:tplc="0419001B" w:tentative="1">
      <w:start w:val="1"/>
      <w:numFmt w:val="lowerRoman"/>
      <w:lvlText w:val="%9."/>
      <w:lvlJc w:val="right"/>
      <w:pPr>
        <w:ind w:left="8629" w:hanging="180"/>
      </w:pPr>
    </w:lvl>
  </w:abstractNum>
  <w:abstractNum w:abstractNumId="21">
    <w:nsid w:val="58033D95"/>
    <w:multiLevelType w:val="multilevel"/>
    <w:tmpl w:val="6CDA402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2160"/>
      </w:pPr>
      <w:rPr>
        <w:rFonts w:hint="default"/>
      </w:rPr>
    </w:lvl>
  </w:abstractNum>
  <w:abstractNum w:abstractNumId="22">
    <w:nsid w:val="61EC5F8F"/>
    <w:multiLevelType w:val="hybridMultilevel"/>
    <w:tmpl w:val="13C822F4"/>
    <w:lvl w:ilvl="0" w:tplc="D346A060">
      <w:start w:val="1"/>
      <w:numFmt w:val="decimal"/>
      <w:lvlText w:val="%1."/>
      <w:lvlJc w:val="left"/>
      <w:pPr>
        <w:ind w:left="2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9" w:hanging="360"/>
      </w:pPr>
    </w:lvl>
    <w:lvl w:ilvl="2" w:tplc="0419001B" w:tentative="1">
      <w:start w:val="1"/>
      <w:numFmt w:val="lowerRoman"/>
      <w:lvlText w:val="%3."/>
      <w:lvlJc w:val="right"/>
      <w:pPr>
        <w:ind w:left="3949" w:hanging="180"/>
      </w:pPr>
    </w:lvl>
    <w:lvl w:ilvl="3" w:tplc="0419000F" w:tentative="1">
      <w:start w:val="1"/>
      <w:numFmt w:val="decimal"/>
      <w:lvlText w:val="%4."/>
      <w:lvlJc w:val="left"/>
      <w:pPr>
        <w:ind w:left="4669" w:hanging="360"/>
      </w:pPr>
    </w:lvl>
    <w:lvl w:ilvl="4" w:tplc="04190019" w:tentative="1">
      <w:start w:val="1"/>
      <w:numFmt w:val="lowerLetter"/>
      <w:lvlText w:val="%5."/>
      <w:lvlJc w:val="left"/>
      <w:pPr>
        <w:ind w:left="5389" w:hanging="360"/>
      </w:pPr>
    </w:lvl>
    <w:lvl w:ilvl="5" w:tplc="0419001B" w:tentative="1">
      <w:start w:val="1"/>
      <w:numFmt w:val="lowerRoman"/>
      <w:lvlText w:val="%6."/>
      <w:lvlJc w:val="right"/>
      <w:pPr>
        <w:ind w:left="6109" w:hanging="180"/>
      </w:pPr>
    </w:lvl>
    <w:lvl w:ilvl="6" w:tplc="0419000F" w:tentative="1">
      <w:start w:val="1"/>
      <w:numFmt w:val="decimal"/>
      <w:lvlText w:val="%7."/>
      <w:lvlJc w:val="left"/>
      <w:pPr>
        <w:ind w:left="6829" w:hanging="360"/>
      </w:pPr>
    </w:lvl>
    <w:lvl w:ilvl="7" w:tplc="04190019" w:tentative="1">
      <w:start w:val="1"/>
      <w:numFmt w:val="lowerLetter"/>
      <w:lvlText w:val="%8."/>
      <w:lvlJc w:val="left"/>
      <w:pPr>
        <w:ind w:left="7549" w:hanging="360"/>
      </w:pPr>
    </w:lvl>
    <w:lvl w:ilvl="8" w:tplc="041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23">
    <w:nsid w:val="64A54C58"/>
    <w:multiLevelType w:val="hybridMultilevel"/>
    <w:tmpl w:val="5F362888"/>
    <w:lvl w:ilvl="0" w:tplc="D0B8DAF4">
      <w:start w:val="1"/>
      <w:numFmt w:val="decimal"/>
      <w:lvlText w:val="%1."/>
      <w:lvlJc w:val="left"/>
      <w:pPr>
        <w:ind w:left="35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24">
    <w:nsid w:val="6C9D1C4B"/>
    <w:multiLevelType w:val="hybridMultilevel"/>
    <w:tmpl w:val="580638D0"/>
    <w:lvl w:ilvl="0" w:tplc="BB58B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7"/>
  </w:num>
  <w:num w:numId="4">
    <w:abstractNumId w:val="8"/>
  </w:num>
  <w:num w:numId="5">
    <w:abstractNumId w:val="14"/>
  </w:num>
  <w:num w:numId="6">
    <w:abstractNumId w:val="10"/>
  </w:num>
  <w:num w:numId="7">
    <w:abstractNumId w:val="13"/>
  </w:num>
  <w:num w:numId="8">
    <w:abstractNumId w:val="3"/>
  </w:num>
  <w:num w:numId="9">
    <w:abstractNumId w:val="9"/>
  </w:num>
  <w:num w:numId="10">
    <w:abstractNumId w:val="0"/>
  </w:num>
  <w:num w:numId="11">
    <w:abstractNumId w:val="18"/>
  </w:num>
  <w:num w:numId="12">
    <w:abstractNumId w:val="24"/>
  </w:num>
  <w:num w:numId="13">
    <w:abstractNumId w:val="15"/>
  </w:num>
  <w:num w:numId="14">
    <w:abstractNumId w:val="1"/>
  </w:num>
  <w:num w:numId="15">
    <w:abstractNumId w:val="21"/>
  </w:num>
  <w:num w:numId="16">
    <w:abstractNumId w:val="16"/>
  </w:num>
  <w:num w:numId="17">
    <w:abstractNumId w:val="19"/>
  </w:num>
  <w:num w:numId="18">
    <w:abstractNumId w:val="22"/>
  </w:num>
  <w:num w:numId="19">
    <w:abstractNumId w:val="11"/>
  </w:num>
  <w:num w:numId="20">
    <w:abstractNumId w:val="20"/>
  </w:num>
  <w:num w:numId="21">
    <w:abstractNumId w:val="2"/>
  </w:num>
  <w:num w:numId="22">
    <w:abstractNumId w:val="23"/>
  </w:num>
  <w:num w:numId="23">
    <w:abstractNumId w:val="12"/>
  </w:num>
  <w:num w:numId="24">
    <w:abstractNumId w:val="7"/>
  </w:num>
  <w:num w:numId="25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1D4"/>
    <w:rsid w:val="0000279E"/>
    <w:rsid w:val="000033A3"/>
    <w:rsid w:val="000057C0"/>
    <w:rsid w:val="00005BA1"/>
    <w:rsid w:val="000111EF"/>
    <w:rsid w:val="000119D2"/>
    <w:rsid w:val="000126D8"/>
    <w:rsid w:val="00014166"/>
    <w:rsid w:val="00014BD6"/>
    <w:rsid w:val="00015F01"/>
    <w:rsid w:val="00016491"/>
    <w:rsid w:val="00017ED3"/>
    <w:rsid w:val="000204A4"/>
    <w:rsid w:val="000204D8"/>
    <w:rsid w:val="00020966"/>
    <w:rsid w:val="00023C61"/>
    <w:rsid w:val="00023F6F"/>
    <w:rsid w:val="000243BA"/>
    <w:rsid w:val="0002496B"/>
    <w:rsid w:val="00030830"/>
    <w:rsid w:val="00030C00"/>
    <w:rsid w:val="00031056"/>
    <w:rsid w:val="000338A5"/>
    <w:rsid w:val="00033E29"/>
    <w:rsid w:val="00035C67"/>
    <w:rsid w:val="000364BB"/>
    <w:rsid w:val="00037C7D"/>
    <w:rsid w:val="000416E2"/>
    <w:rsid w:val="00043235"/>
    <w:rsid w:val="0004545B"/>
    <w:rsid w:val="00045FE1"/>
    <w:rsid w:val="0005213F"/>
    <w:rsid w:val="0005575E"/>
    <w:rsid w:val="000566EC"/>
    <w:rsid w:val="00062FC9"/>
    <w:rsid w:val="00064067"/>
    <w:rsid w:val="000640C8"/>
    <w:rsid w:val="00065A01"/>
    <w:rsid w:val="00065A9E"/>
    <w:rsid w:val="000661F1"/>
    <w:rsid w:val="000705A5"/>
    <w:rsid w:val="000710DE"/>
    <w:rsid w:val="000724C8"/>
    <w:rsid w:val="000728F0"/>
    <w:rsid w:val="000731E4"/>
    <w:rsid w:val="00073282"/>
    <w:rsid w:val="0007382F"/>
    <w:rsid w:val="00073951"/>
    <w:rsid w:val="00076C00"/>
    <w:rsid w:val="00076CF0"/>
    <w:rsid w:val="0008090C"/>
    <w:rsid w:val="00083EB8"/>
    <w:rsid w:val="00084C28"/>
    <w:rsid w:val="00086351"/>
    <w:rsid w:val="00086A32"/>
    <w:rsid w:val="00086B05"/>
    <w:rsid w:val="00087783"/>
    <w:rsid w:val="000900C3"/>
    <w:rsid w:val="00090186"/>
    <w:rsid w:val="00091C76"/>
    <w:rsid w:val="000921A0"/>
    <w:rsid w:val="00092284"/>
    <w:rsid w:val="000A1F05"/>
    <w:rsid w:val="000A2A33"/>
    <w:rsid w:val="000A3B09"/>
    <w:rsid w:val="000A4C07"/>
    <w:rsid w:val="000A74EE"/>
    <w:rsid w:val="000B0784"/>
    <w:rsid w:val="000B125B"/>
    <w:rsid w:val="000B1656"/>
    <w:rsid w:val="000B2804"/>
    <w:rsid w:val="000B2CDA"/>
    <w:rsid w:val="000B2FDB"/>
    <w:rsid w:val="000B3750"/>
    <w:rsid w:val="000B60DE"/>
    <w:rsid w:val="000C21D6"/>
    <w:rsid w:val="000C6209"/>
    <w:rsid w:val="000D2EAB"/>
    <w:rsid w:val="000D42C4"/>
    <w:rsid w:val="000D4CF4"/>
    <w:rsid w:val="000D50D1"/>
    <w:rsid w:val="000D5B3C"/>
    <w:rsid w:val="000E37BB"/>
    <w:rsid w:val="000F0B81"/>
    <w:rsid w:val="000F29D7"/>
    <w:rsid w:val="000F4D2D"/>
    <w:rsid w:val="00100920"/>
    <w:rsid w:val="00106638"/>
    <w:rsid w:val="001127B7"/>
    <w:rsid w:val="00114BE6"/>
    <w:rsid w:val="00115F8D"/>
    <w:rsid w:val="001162F5"/>
    <w:rsid w:val="00117D40"/>
    <w:rsid w:val="001205F7"/>
    <w:rsid w:val="00121D17"/>
    <w:rsid w:val="00130894"/>
    <w:rsid w:val="0013383A"/>
    <w:rsid w:val="00134166"/>
    <w:rsid w:val="001367E5"/>
    <w:rsid w:val="00136829"/>
    <w:rsid w:val="00137EB3"/>
    <w:rsid w:val="00140E5C"/>
    <w:rsid w:val="0014263F"/>
    <w:rsid w:val="00144E1E"/>
    <w:rsid w:val="00150FF8"/>
    <w:rsid w:val="00152C0D"/>
    <w:rsid w:val="00154EC9"/>
    <w:rsid w:val="00155999"/>
    <w:rsid w:val="0015642D"/>
    <w:rsid w:val="00156B40"/>
    <w:rsid w:val="00157EB9"/>
    <w:rsid w:val="00161899"/>
    <w:rsid w:val="001638D9"/>
    <w:rsid w:val="00166B73"/>
    <w:rsid w:val="00167561"/>
    <w:rsid w:val="0017014D"/>
    <w:rsid w:val="0017185C"/>
    <w:rsid w:val="00172B31"/>
    <w:rsid w:val="00172D76"/>
    <w:rsid w:val="00175451"/>
    <w:rsid w:val="00175703"/>
    <w:rsid w:val="00175C8C"/>
    <w:rsid w:val="00175D56"/>
    <w:rsid w:val="00176320"/>
    <w:rsid w:val="00176F0B"/>
    <w:rsid w:val="00177E1A"/>
    <w:rsid w:val="00181CF3"/>
    <w:rsid w:val="00182AD0"/>
    <w:rsid w:val="00182D69"/>
    <w:rsid w:val="001833C8"/>
    <w:rsid w:val="00183D66"/>
    <w:rsid w:val="00185170"/>
    <w:rsid w:val="00186A6B"/>
    <w:rsid w:val="00190111"/>
    <w:rsid w:val="001916CA"/>
    <w:rsid w:val="00192643"/>
    <w:rsid w:val="001929A2"/>
    <w:rsid w:val="00192C8F"/>
    <w:rsid w:val="00192F36"/>
    <w:rsid w:val="001968E1"/>
    <w:rsid w:val="001A01A7"/>
    <w:rsid w:val="001A2B27"/>
    <w:rsid w:val="001A5E96"/>
    <w:rsid w:val="001B2FC2"/>
    <w:rsid w:val="001B44EA"/>
    <w:rsid w:val="001B640D"/>
    <w:rsid w:val="001B67F7"/>
    <w:rsid w:val="001B6AE1"/>
    <w:rsid w:val="001B73B4"/>
    <w:rsid w:val="001B78AB"/>
    <w:rsid w:val="001C0AE2"/>
    <w:rsid w:val="001C20A4"/>
    <w:rsid w:val="001C3798"/>
    <w:rsid w:val="001C468C"/>
    <w:rsid w:val="001C4DEA"/>
    <w:rsid w:val="001C58E0"/>
    <w:rsid w:val="001C688E"/>
    <w:rsid w:val="001C77A5"/>
    <w:rsid w:val="001D053A"/>
    <w:rsid w:val="001D0E9F"/>
    <w:rsid w:val="001D0EF4"/>
    <w:rsid w:val="001D38EF"/>
    <w:rsid w:val="001D6857"/>
    <w:rsid w:val="001E211C"/>
    <w:rsid w:val="001E23B2"/>
    <w:rsid w:val="001E2EBE"/>
    <w:rsid w:val="001E3E42"/>
    <w:rsid w:val="001E462E"/>
    <w:rsid w:val="001E6714"/>
    <w:rsid w:val="001F02C6"/>
    <w:rsid w:val="001F1495"/>
    <w:rsid w:val="001F1965"/>
    <w:rsid w:val="001F6203"/>
    <w:rsid w:val="001F658E"/>
    <w:rsid w:val="002030D5"/>
    <w:rsid w:val="00204FC2"/>
    <w:rsid w:val="0020593A"/>
    <w:rsid w:val="00206105"/>
    <w:rsid w:val="00214C06"/>
    <w:rsid w:val="002154FD"/>
    <w:rsid w:val="00215E7C"/>
    <w:rsid w:val="00220BB3"/>
    <w:rsid w:val="002228AC"/>
    <w:rsid w:val="002237C6"/>
    <w:rsid w:val="00226A92"/>
    <w:rsid w:val="00226DA8"/>
    <w:rsid w:val="002278BF"/>
    <w:rsid w:val="00227FC0"/>
    <w:rsid w:val="00230265"/>
    <w:rsid w:val="00231BFD"/>
    <w:rsid w:val="00232895"/>
    <w:rsid w:val="00233A0F"/>
    <w:rsid w:val="00234F9E"/>
    <w:rsid w:val="00241A32"/>
    <w:rsid w:val="00241F9F"/>
    <w:rsid w:val="0024279F"/>
    <w:rsid w:val="00244918"/>
    <w:rsid w:val="0025085B"/>
    <w:rsid w:val="00252C18"/>
    <w:rsid w:val="00253796"/>
    <w:rsid w:val="002576C0"/>
    <w:rsid w:val="002621AD"/>
    <w:rsid w:val="00262FB4"/>
    <w:rsid w:val="002651F2"/>
    <w:rsid w:val="00265EF0"/>
    <w:rsid w:val="00266025"/>
    <w:rsid w:val="00267628"/>
    <w:rsid w:val="0027193E"/>
    <w:rsid w:val="002729D0"/>
    <w:rsid w:val="002755AC"/>
    <w:rsid w:val="00276DC2"/>
    <w:rsid w:val="002809E6"/>
    <w:rsid w:val="00280B29"/>
    <w:rsid w:val="00281017"/>
    <w:rsid w:val="002830A9"/>
    <w:rsid w:val="00284E6D"/>
    <w:rsid w:val="002861A7"/>
    <w:rsid w:val="00286DEB"/>
    <w:rsid w:val="002870BC"/>
    <w:rsid w:val="00287AD1"/>
    <w:rsid w:val="002908D5"/>
    <w:rsid w:val="00297420"/>
    <w:rsid w:val="00297B97"/>
    <w:rsid w:val="002A2168"/>
    <w:rsid w:val="002A51A7"/>
    <w:rsid w:val="002A627A"/>
    <w:rsid w:val="002B0081"/>
    <w:rsid w:val="002B01A8"/>
    <w:rsid w:val="002B3F32"/>
    <w:rsid w:val="002B4C43"/>
    <w:rsid w:val="002B7210"/>
    <w:rsid w:val="002C0201"/>
    <w:rsid w:val="002C135E"/>
    <w:rsid w:val="002C1EE1"/>
    <w:rsid w:val="002C2B84"/>
    <w:rsid w:val="002C34AE"/>
    <w:rsid w:val="002C5F27"/>
    <w:rsid w:val="002C7A04"/>
    <w:rsid w:val="002D1BA7"/>
    <w:rsid w:val="002D20D9"/>
    <w:rsid w:val="002D56E3"/>
    <w:rsid w:val="002D5F7A"/>
    <w:rsid w:val="002D71E1"/>
    <w:rsid w:val="002E13BB"/>
    <w:rsid w:val="002E34B2"/>
    <w:rsid w:val="002E3A84"/>
    <w:rsid w:val="002E3F26"/>
    <w:rsid w:val="002E51F1"/>
    <w:rsid w:val="002E5997"/>
    <w:rsid w:val="002F1E7C"/>
    <w:rsid w:val="002F2D8A"/>
    <w:rsid w:val="002F33E3"/>
    <w:rsid w:val="002F593E"/>
    <w:rsid w:val="00302E5D"/>
    <w:rsid w:val="0030648B"/>
    <w:rsid w:val="00310C21"/>
    <w:rsid w:val="00311264"/>
    <w:rsid w:val="00311CF1"/>
    <w:rsid w:val="003128CA"/>
    <w:rsid w:val="00312ED8"/>
    <w:rsid w:val="00313EC9"/>
    <w:rsid w:val="003149CC"/>
    <w:rsid w:val="00315307"/>
    <w:rsid w:val="00316B2C"/>
    <w:rsid w:val="00316DA1"/>
    <w:rsid w:val="00316E89"/>
    <w:rsid w:val="00321875"/>
    <w:rsid w:val="00326B08"/>
    <w:rsid w:val="00331159"/>
    <w:rsid w:val="00331E64"/>
    <w:rsid w:val="00337FFA"/>
    <w:rsid w:val="00344178"/>
    <w:rsid w:val="00344A41"/>
    <w:rsid w:val="00346E0F"/>
    <w:rsid w:val="00347D11"/>
    <w:rsid w:val="00350517"/>
    <w:rsid w:val="00350C73"/>
    <w:rsid w:val="00351ED8"/>
    <w:rsid w:val="003527BF"/>
    <w:rsid w:val="00353221"/>
    <w:rsid w:val="00354958"/>
    <w:rsid w:val="00354F56"/>
    <w:rsid w:val="00363F07"/>
    <w:rsid w:val="00366981"/>
    <w:rsid w:val="003702A0"/>
    <w:rsid w:val="003716B3"/>
    <w:rsid w:val="00371CCB"/>
    <w:rsid w:val="00372DE7"/>
    <w:rsid w:val="00373834"/>
    <w:rsid w:val="00374507"/>
    <w:rsid w:val="00375367"/>
    <w:rsid w:val="00377E40"/>
    <w:rsid w:val="00382179"/>
    <w:rsid w:val="0038384C"/>
    <w:rsid w:val="0038778F"/>
    <w:rsid w:val="00387963"/>
    <w:rsid w:val="00390279"/>
    <w:rsid w:val="00393C51"/>
    <w:rsid w:val="00396E60"/>
    <w:rsid w:val="003975EC"/>
    <w:rsid w:val="003A4CF2"/>
    <w:rsid w:val="003B04F0"/>
    <w:rsid w:val="003B0C6A"/>
    <w:rsid w:val="003B1FC1"/>
    <w:rsid w:val="003B3003"/>
    <w:rsid w:val="003B3776"/>
    <w:rsid w:val="003B637D"/>
    <w:rsid w:val="003B662D"/>
    <w:rsid w:val="003B762E"/>
    <w:rsid w:val="003B773B"/>
    <w:rsid w:val="003C0197"/>
    <w:rsid w:val="003C0203"/>
    <w:rsid w:val="003C0923"/>
    <w:rsid w:val="003C2274"/>
    <w:rsid w:val="003C2CDF"/>
    <w:rsid w:val="003C4058"/>
    <w:rsid w:val="003C53F4"/>
    <w:rsid w:val="003D2526"/>
    <w:rsid w:val="003D2C0B"/>
    <w:rsid w:val="003D36BB"/>
    <w:rsid w:val="003D4729"/>
    <w:rsid w:val="003D6304"/>
    <w:rsid w:val="003D6445"/>
    <w:rsid w:val="003D6E92"/>
    <w:rsid w:val="003E1321"/>
    <w:rsid w:val="003E1877"/>
    <w:rsid w:val="003E315D"/>
    <w:rsid w:val="003E32A2"/>
    <w:rsid w:val="003E34A3"/>
    <w:rsid w:val="003E3C9B"/>
    <w:rsid w:val="003E6595"/>
    <w:rsid w:val="003F0EDC"/>
    <w:rsid w:val="003F0EFA"/>
    <w:rsid w:val="003F1405"/>
    <w:rsid w:val="003F1FBF"/>
    <w:rsid w:val="003F1FD7"/>
    <w:rsid w:val="003F37F9"/>
    <w:rsid w:val="003F3B70"/>
    <w:rsid w:val="003F62F3"/>
    <w:rsid w:val="003F7C16"/>
    <w:rsid w:val="0040117A"/>
    <w:rsid w:val="00401E60"/>
    <w:rsid w:val="00402758"/>
    <w:rsid w:val="00402F5D"/>
    <w:rsid w:val="00404EDB"/>
    <w:rsid w:val="00406116"/>
    <w:rsid w:val="00410D20"/>
    <w:rsid w:val="00411A63"/>
    <w:rsid w:val="00411C73"/>
    <w:rsid w:val="00414186"/>
    <w:rsid w:val="004163A3"/>
    <w:rsid w:val="00417480"/>
    <w:rsid w:val="004223E9"/>
    <w:rsid w:val="00423C19"/>
    <w:rsid w:val="00426126"/>
    <w:rsid w:val="004311E2"/>
    <w:rsid w:val="00431252"/>
    <w:rsid w:val="0043145A"/>
    <w:rsid w:val="00433233"/>
    <w:rsid w:val="00437B57"/>
    <w:rsid w:val="00441339"/>
    <w:rsid w:val="00447216"/>
    <w:rsid w:val="004505DE"/>
    <w:rsid w:val="00451567"/>
    <w:rsid w:val="0045173F"/>
    <w:rsid w:val="00452FAB"/>
    <w:rsid w:val="00463C05"/>
    <w:rsid w:val="00465698"/>
    <w:rsid w:val="00465857"/>
    <w:rsid w:val="00466393"/>
    <w:rsid w:val="00467D6B"/>
    <w:rsid w:val="004721FB"/>
    <w:rsid w:val="00472434"/>
    <w:rsid w:val="00473661"/>
    <w:rsid w:val="00473975"/>
    <w:rsid w:val="0047657C"/>
    <w:rsid w:val="0047772E"/>
    <w:rsid w:val="004778F8"/>
    <w:rsid w:val="00480FCC"/>
    <w:rsid w:val="0048468B"/>
    <w:rsid w:val="0049001F"/>
    <w:rsid w:val="004A1024"/>
    <w:rsid w:val="004A3C5E"/>
    <w:rsid w:val="004A3F8C"/>
    <w:rsid w:val="004A6C8D"/>
    <w:rsid w:val="004A7538"/>
    <w:rsid w:val="004B3AE9"/>
    <w:rsid w:val="004B4B19"/>
    <w:rsid w:val="004B5C3F"/>
    <w:rsid w:val="004B68E0"/>
    <w:rsid w:val="004C0440"/>
    <w:rsid w:val="004C1B64"/>
    <w:rsid w:val="004C29E9"/>
    <w:rsid w:val="004C3AC0"/>
    <w:rsid w:val="004C5F17"/>
    <w:rsid w:val="004C6BC8"/>
    <w:rsid w:val="004C7779"/>
    <w:rsid w:val="004C7BB0"/>
    <w:rsid w:val="004D116F"/>
    <w:rsid w:val="004D12E4"/>
    <w:rsid w:val="004D4CA7"/>
    <w:rsid w:val="004E0BB6"/>
    <w:rsid w:val="004E1115"/>
    <w:rsid w:val="004E19AD"/>
    <w:rsid w:val="004E1F92"/>
    <w:rsid w:val="004E6278"/>
    <w:rsid w:val="004E7C42"/>
    <w:rsid w:val="004F0FEA"/>
    <w:rsid w:val="004F158F"/>
    <w:rsid w:val="004F243C"/>
    <w:rsid w:val="004F6EDA"/>
    <w:rsid w:val="004F71C4"/>
    <w:rsid w:val="00501C66"/>
    <w:rsid w:val="005027FB"/>
    <w:rsid w:val="00505630"/>
    <w:rsid w:val="005059FE"/>
    <w:rsid w:val="00505A50"/>
    <w:rsid w:val="00505DBD"/>
    <w:rsid w:val="00506E39"/>
    <w:rsid w:val="0050738E"/>
    <w:rsid w:val="00507916"/>
    <w:rsid w:val="00511B29"/>
    <w:rsid w:val="00513CD8"/>
    <w:rsid w:val="005235F4"/>
    <w:rsid w:val="005239A2"/>
    <w:rsid w:val="00524AD3"/>
    <w:rsid w:val="00525355"/>
    <w:rsid w:val="00525E14"/>
    <w:rsid w:val="00526627"/>
    <w:rsid w:val="005279A4"/>
    <w:rsid w:val="00532A85"/>
    <w:rsid w:val="0053301D"/>
    <w:rsid w:val="005349CD"/>
    <w:rsid w:val="00534B29"/>
    <w:rsid w:val="005352C8"/>
    <w:rsid w:val="005353A2"/>
    <w:rsid w:val="005374F5"/>
    <w:rsid w:val="00537626"/>
    <w:rsid w:val="0054215C"/>
    <w:rsid w:val="00543541"/>
    <w:rsid w:val="00545181"/>
    <w:rsid w:val="00545621"/>
    <w:rsid w:val="005474A3"/>
    <w:rsid w:val="00552A36"/>
    <w:rsid w:val="00554590"/>
    <w:rsid w:val="00555BA6"/>
    <w:rsid w:val="00557A0F"/>
    <w:rsid w:val="00560D41"/>
    <w:rsid w:val="0056538D"/>
    <w:rsid w:val="00573D22"/>
    <w:rsid w:val="00576F64"/>
    <w:rsid w:val="00580F02"/>
    <w:rsid w:val="005811D5"/>
    <w:rsid w:val="00581EAD"/>
    <w:rsid w:val="00584B18"/>
    <w:rsid w:val="0058725D"/>
    <w:rsid w:val="00592BA2"/>
    <w:rsid w:val="005939E9"/>
    <w:rsid w:val="00596A04"/>
    <w:rsid w:val="00596E21"/>
    <w:rsid w:val="005A016C"/>
    <w:rsid w:val="005A02FE"/>
    <w:rsid w:val="005A0C75"/>
    <w:rsid w:val="005A3247"/>
    <w:rsid w:val="005A685A"/>
    <w:rsid w:val="005B38B0"/>
    <w:rsid w:val="005B3A6C"/>
    <w:rsid w:val="005C13A1"/>
    <w:rsid w:val="005C7143"/>
    <w:rsid w:val="005D0F0F"/>
    <w:rsid w:val="005D1D7A"/>
    <w:rsid w:val="005D3582"/>
    <w:rsid w:val="005D3718"/>
    <w:rsid w:val="005D4888"/>
    <w:rsid w:val="005E057A"/>
    <w:rsid w:val="005E06E4"/>
    <w:rsid w:val="005E1FE0"/>
    <w:rsid w:val="005E3449"/>
    <w:rsid w:val="005E3AAE"/>
    <w:rsid w:val="005E752D"/>
    <w:rsid w:val="005F0B77"/>
    <w:rsid w:val="005F23CD"/>
    <w:rsid w:val="005F2E16"/>
    <w:rsid w:val="005F495A"/>
    <w:rsid w:val="005F616E"/>
    <w:rsid w:val="005F6C09"/>
    <w:rsid w:val="005F7BF6"/>
    <w:rsid w:val="006023BF"/>
    <w:rsid w:val="00602DDA"/>
    <w:rsid w:val="00606E4D"/>
    <w:rsid w:val="00606FF2"/>
    <w:rsid w:val="00614FE6"/>
    <w:rsid w:val="00615247"/>
    <w:rsid w:val="00621ABE"/>
    <w:rsid w:val="006226C0"/>
    <w:rsid w:val="006236B0"/>
    <w:rsid w:val="00625BD0"/>
    <w:rsid w:val="00626054"/>
    <w:rsid w:val="00630192"/>
    <w:rsid w:val="006311D4"/>
    <w:rsid w:val="00631E6D"/>
    <w:rsid w:val="0063328F"/>
    <w:rsid w:val="006419C9"/>
    <w:rsid w:val="00641CF5"/>
    <w:rsid w:val="00645E25"/>
    <w:rsid w:val="00651A6B"/>
    <w:rsid w:val="006546CD"/>
    <w:rsid w:val="00654EAA"/>
    <w:rsid w:val="006606A9"/>
    <w:rsid w:val="00660E68"/>
    <w:rsid w:val="00660E8D"/>
    <w:rsid w:val="00663D67"/>
    <w:rsid w:val="00671211"/>
    <w:rsid w:val="00672A95"/>
    <w:rsid w:val="00682FA5"/>
    <w:rsid w:val="0068757D"/>
    <w:rsid w:val="00687813"/>
    <w:rsid w:val="00690D62"/>
    <w:rsid w:val="00691910"/>
    <w:rsid w:val="006932BB"/>
    <w:rsid w:val="00693A37"/>
    <w:rsid w:val="006941F5"/>
    <w:rsid w:val="00695E3D"/>
    <w:rsid w:val="0069778A"/>
    <w:rsid w:val="006A0D05"/>
    <w:rsid w:val="006A2009"/>
    <w:rsid w:val="006A4501"/>
    <w:rsid w:val="006A5AD9"/>
    <w:rsid w:val="006B158A"/>
    <w:rsid w:val="006B1A1B"/>
    <w:rsid w:val="006B287F"/>
    <w:rsid w:val="006B28BD"/>
    <w:rsid w:val="006B34A8"/>
    <w:rsid w:val="006B5EBF"/>
    <w:rsid w:val="006B6718"/>
    <w:rsid w:val="006C02A1"/>
    <w:rsid w:val="006C0856"/>
    <w:rsid w:val="006C09FA"/>
    <w:rsid w:val="006C1F1A"/>
    <w:rsid w:val="006C2545"/>
    <w:rsid w:val="006C2BA9"/>
    <w:rsid w:val="006C6AC8"/>
    <w:rsid w:val="006C7B9B"/>
    <w:rsid w:val="006D3E3B"/>
    <w:rsid w:val="006D4D74"/>
    <w:rsid w:val="006D4F29"/>
    <w:rsid w:val="006D52AF"/>
    <w:rsid w:val="006D599B"/>
    <w:rsid w:val="006D636B"/>
    <w:rsid w:val="006E03E2"/>
    <w:rsid w:val="006E1D16"/>
    <w:rsid w:val="006E76F0"/>
    <w:rsid w:val="006E7EF2"/>
    <w:rsid w:val="006F3CB4"/>
    <w:rsid w:val="006F48E9"/>
    <w:rsid w:val="00700EDF"/>
    <w:rsid w:val="00701A66"/>
    <w:rsid w:val="00702687"/>
    <w:rsid w:val="007030CA"/>
    <w:rsid w:val="00704934"/>
    <w:rsid w:val="00704CE8"/>
    <w:rsid w:val="00705748"/>
    <w:rsid w:val="00705A9D"/>
    <w:rsid w:val="00707385"/>
    <w:rsid w:val="00707C5F"/>
    <w:rsid w:val="007122E8"/>
    <w:rsid w:val="00714D53"/>
    <w:rsid w:val="00715ABD"/>
    <w:rsid w:val="00716936"/>
    <w:rsid w:val="00717666"/>
    <w:rsid w:val="00720468"/>
    <w:rsid w:val="00720CB3"/>
    <w:rsid w:val="007232E5"/>
    <w:rsid w:val="00725570"/>
    <w:rsid w:val="007273EF"/>
    <w:rsid w:val="00730120"/>
    <w:rsid w:val="007309CE"/>
    <w:rsid w:val="00730FEF"/>
    <w:rsid w:val="00735187"/>
    <w:rsid w:val="007361D5"/>
    <w:rsid w:val="00741594"/>
    <w:rsid w:val="00743D3E"/>
    <w:rsid w:val="00744C4D"/>
    <w:rsid w:val="0074510F"/>
    <w:rsid w:val="007474B0"/>
    <w:rsid w:val="00751D99"/>
    <w:rsid w:val="00753005"/>
    <w:rsid w:val="00753FD8"/>
    <w:rsid w:val="00754381"/>
    <w:rsid w:val="007558EE"/>
    <w:rsid w:val="007563E1"/>
    <w:rsid w:val="00766A08"/>
    <w:rsid w:val="00770B3B"/>
    <w:rsid w:val="00770C1B"/>
    <w:rsid w:val="00771D85"/>
    <w:rsid w:val="00773586"/>
    <w:rsid w:val="0077480E"/>
    <w:rsid w:val="00775919"/>
    <w:rsid w:val="00776F57"/>
    <w:rsid w:val="0078153C"/>
    <w:rsid w:val="007824FC"/>
    <w:rsid w:val="00783803"/>
    <w:rsid w:val="00784DC9"/>
    <w:rsid w:val="00784E20"/>
    <w:rsid w:val="007869E8"/>
    <w:rsid w:val="0079375D"/>
    <w:rsid w:val="00795F78"/>
    <w:rsid w:val="007B03AB"/>
    <w:rsid w:val="007B0BD9"/>
    <w:rsid w:val="007B18BE"/>
    <w:rsid w:val="007B4C43"/>
    <w:rsid w:val="007B70DD"/>
    <w:rsid w:val="007C145A"/>
    <w:rsid w:val="007C261D"/>
    <w:rsid w:val="007C43C5"/>
    <w:rsid w:val="007D0927"/>
    <w:rsid w:val="007D1D66"/>
    <w:rsid w:val="007D3C3A"/>
    <w:rsid w:val="007D4285"/>
    <w:rsid w:val="007D4D04"/>
    <w:rsid w:val="007D55AF"/>
    <w:rsid w:val="007E3061"/>
    <w:rsid w:val="007E391A"/>
    <w:rsid w:val="007E3A11"/>
    <w:rsid w:val="007E3DB9"/>
    <w:rsid w:val="007E43EC"/>
    <w:rsid w:val="007E522C"/>
    <w:rsid w:val="007E6EF8"/>
    <w:rsid w:val="007E781A"/>
    <w:rsid w:val="007F4697"/>
    <w:rsid w:val="007F476E"/>
    <w:rsid w:val="007F5251"/>
    <w:rsid w:val="007F79BA"/>
    <w:rsid w:val="00803AA6"/>
    <w:rsid w:val="008043FC"/>
    <w:rsid w:val="00806121"/>
    <w:rsid w:val="008123F6"/>
    <w:rsid w:val="00815712"/>
    <w:rsid w:val="00817BEE"/>
    <w:rsid w:val="0082211A"/>
    <w:rsid w:val="00822995"/>
    <w:rsid w:val="00824622"/>
    <w:rsid w:val="008248FC"/>
    <w:rsid w:val="0082577C"/>
    <w:rsid w:val="00825EF6"/>
    <w:rsid w:val="00830E34"/>
    <w:rsid w:val="00833F0F"/>
    <w:rsid w:val="008342F2"/>
    <w:rsid w:val="00843D30"/>
    <w:rsid w:val="00844974"/>
    <w:rsid w:val="00850289"/>
    <w:rsid w:val="00850CA2"/>
    <w:rsid w:val="00850EB7"/>
    <w:rsid w:val="00851510"/>
    <w:rsid w:val="008536CA"/>
    <w:rsid w:val="00854650"/>
    <w:rsid w:val="00854DF6"/>
    <w:rsid w:val="00855029"/>
    <w:rsid w:val="00855034"/>
    <w:rsid w:val="00856256"/>
    <w:rsid w:val="00856476"/>
    <w:rsid w:val="008601D5"/>
    <w:rsid w:val="0086021E"/>
    <w:rsid w:val="008619F1"/>
    <w:rsid w:val="0086245A"/>
    <w:rsid w:val="008637A0"/>
    <w:rsid w:val="00865700"/>
    <w:rsid w:val="00867E0E"/>
    <w:rsid w:val="00872823"/>
    <w:rsid w:val="008772C2"/>
    <w:rsid w:val="008824CD"/>
    <w:rsid w:val="00882F55"/>
    <w:rsid w:val="00884193"/>
    <w:rsid w:val="008872FE"/>
    <w:rsid w:val="00891087"/>
    <w:rsid w:val="00893746"/>
    <w:rsid w:val="00893D3D"/>
    <w:rsid w:val="00897725"/>
    <w:rsid w:val="008A0120"/>
    <w:rsid w:val="008A1D3B"/>
    <w:rsid w:val="008A3EB5"/>
    <w:rsid w:val="008A452C"/>
    <w:rsid w:val="008A45FD"/>
    <w:rsid w:val="008A4944"/>
    <w:rsid w:val="008A7594"/>
    <w:rsid w:val="008B73B2"/>
    <w:rsid w:val="008B7AC9"/>
    <w:rsid w:val="008C1616"/>
    <w:rsid w:val="008C336C"/>
    <w:rsid w:val="008C37E0"/>
    <w:rsid w:val="008C4432"/>
    <w:rsid w:val="008C4667"/>
    <w:rsid w:val="008C46E6"/>
    <w:rsid w:val="008D1C3C"/>
    <w:rsid w:val="008D4011"/>
    <w:rsid w:val="008E1184"/>
    <w:rsid w:val="008E1C5C"/>
    <w:rsid w:val="008E279E"/>
    <w:rsid w:val="008E2F6A"/>
    <w:rsid w:val="008E45B4"/>
    <w:rsid w:val="008F0052"/>
    <w:rsid w:val="008F230C"/>
    <w:rsid w:val="008F2DAF"/>
    <w:rsid w:val="008F584A"/>
    <w:rsid w:val="008F6292"/>
    <w:rsid w:val="008F6BA1"/>
    <w:rsid w:val="008F6C13"/>
    <w:rsid w:val="009008EC"/>
    <w:rsid w:val="00906D48"/>
    <w:rsid w:val="00907943"/>
    <w:rsid w:val="0091296B"/>
    <w:rsid w:val="00914107"/>
    <w:rsid w:val="00915D00"/>
    <w:rsid w:val="0091758F"/>
    <w:rsid w:val="009200E8"/>
    <w:rsid w:val="00921CDC"/>
    <w:rsid w:val="00921FCF"/>
    <w:rsid w:val="00923053"/>
    <w:rsid w:val="00925B18"/>
    <w:rsid w:val="00925DFC"/>
    <w:rsid w:val="00926597"/>
    <w:rsid w:val="00930B0E"/>
    <w:rsid w:val="009312E3"/>
    <w:rsid w:val="00932A81"/>
    <w:rsid w:val="00934BEE"/>
    <w:rsid w:val="00940705"/>
    <w:rsid w:val="00942799"/>
    <w:rsid w:val="00943BCC"/>
    <w:rsid w:val="009458B7"/>
    <w:rsid w:val="0094623E"/>
    <w:rsid w:val="00950135"/>
    <w:rsid w:val="00950308"/>
    <w:rsid w:val="00950AFB"/>
    <w:rsid w:val="00951239"/>
    <w:rsid w:val="00951766"/>
    <w:rsid w:val="00954B96"/>
    <w:rsid w:val="009550D6"/>
    <w:rsid w:val="00956FE8"/>
    <w:rsid w:val="00957564"/>
    <w:rsid w:val="00957923"/>
    <w:rsid w:val="009615FE"/>
    <w:rsid w:val="0096563E"/>
    <w:rsid w:val="0096754D"/>
    <w:rsid w:val="00971EE6"/>
    <w:rsid w:val="00972580"/>
    <w:rsid w:val="009749D6"/>
    <w:rsid w:val="009753DA"/>
    <w:rsid w:val="00976354"/>
    <w:rsid w:val="00977804"/>
    <w:rsid w:val="00982C63"/>
    <w:rsid w:val="00983085"/>
    <w:rsid w:val="0098309D"/>
    <w:rsid w:val="0098622D"/>
    <w:rsid w:val="00990B0F"/>
    <w:rsid w:val="00993BDC"/>
    <w:rsid w:val="00996B51"/>
    <w:rsid w:val="00997E9B"/>
    <w:rsid w:val="009A0B6B"/>
    <w:rsid w:val="009A1D64"/>
    <w:rsid w:val="009A2319"/>
    <w:rsid w:val="009A64B6"/>
    <w:rsid w:val="009A78F9"/>
    <w:rsid w:val="009B3604"/>
    <w:rsid w:val="009B3D31"/>
    <w:rsid w:val="009B5BD5"/>
    <w:rsid w:val="009B692F"/>
    <w:rsid w:val="009C2F58"/>
    <w:rsid w:val="009C3775"/>
    <w:rsid w:val="009C48D3"/>
    <w:rsid w:val="009C711D"/>
    <w:rsid w:val="009D12F3"/>
    <w:rsid w:val="009D48F9"/>
    <w:rsid w:val="009E403A"/>
    <w:rsid w:val="009E582B"/>
    <w:rsid w:val="009E5DDC"/>
    <w:rsid w:val="009F002E"/>
    <w:rsid w:val="009F26FA"/>
    <w:rsid w:val="009F4C4E"/>
    <w:rsid w:val="009F70E5"/>
    <w:rsid w:val="00A00EDF"/>
    <w:rsid w:val="00A0411B"/>
    <w:rsid w:val="00A0642D"/>
    <w:rsid w:val="00A06D87"/>
    <w:rsid w:val="00A075A6"/>
    <w:rsid w:val="00A12CB0"/>
    <w:rsid w:val="00A13B98"/>
    <w:rsid w:val="00A15CEE"/>
    <w:rsid w:val="00A171DA"/>
    <w:rsid w:val="00A3088C"/>
    <w:rsid w:val="00A31F56"/>
    <w:rsid w:val="00A3640E"/>
    <w:rsid w:val="00A401B9"/>
    <w:rsid w:val="00A45176"/>
    <w:rsid w:val="00A46DBC"/>
    <w:rsid w:val="00A55245"/>
    <w:rsid w:val="00A5586D"/>
    <w:rsid w:val="00A60BB2"/>
    <w:rsid w:val="00A61072"/>
    <w:rsid w:val="00A619A2"/>
    <w:rsid w:val="00A61B1D"/>
    <w:rsid w:val="00A6305A"/>
    <w:rsid w:val="00A6370F"/>
    <w:rsid w:val="00A6403A"/>
    <w:rsid w:val="00A67078"/>
    <w:rsid w:val="00A67B63"/>
    <w:rsid w:val="00A704C5"/>
    <w:rsid w:val="00A71100"/>
    <w:rsid w:val="00A71956"/>
    <w:rsid w:val="00A71BA5"/>
    <w:rsid w:val="00A761D3"/>
    <w:rsid w:val="00A76936"/>
    <w:rsid w:val="00A83141"/>
    <w:rsid w:val="00A84134"/>
    <w:rsid w:val="00A84A41"/>
    <w:rsid w:val="00A8505D"/>
    <w:rsid w:val="00A858E1"/>
    <w:rsid w:val="00A87B66"/>
    <w:rsid w:val="00A9315C"/>
    <w:rsid w:val="00A96EED"/>
    <w:rsid w:val="00A972A4"/>
    <w:rsid w:val="00AA1F2C"/>
    <w:rsid w:val="00AA5C64"/>
    <w:rsid w:val="00AB1032"/>
    <w:rsid w:val="00AB447A"/>
    <w:rsid w:val="00AB54FA"/>
    <w:rsid w:val="00AC0AE5"/>
    <w:rsid w:val="00AC16C2"/>
    <w:rsid w:val="00AC1BAC"/>
    <w:rsid w:val="00AC2D17"/>
    <w:rsid w:val="00AC2EEE"/>
    <w:rsid w:val="00AC7E1D"/>
    <w:rsid w:val="00AD3B65"/>
    <w:rsid w:val="00AD4A5E"/>
    <w:rsid w:val="00AD74E0"/>
    <w:rsid w:val="00AD7C0F"/>
    <w:rsid w:val="00AE01F2"/>
    <w:rsid w:val="00AE0978"/>
    <w:rsid w:val="00AE2B13"/>
    <w:rsid w:val="00AE3812"/>
    <w:rsid w:val="00AE4371"/>
    <w:rsid w:val="00AE4726"/>
    <w:rsid w:val="00AE497F"/>
    <w:rsid w:val="00AE4B22"/>
    <w:rsid w:val="00AE55DA"/>
    <w:rsid w:val="00AE5736"/>
    <w:rsid w:val="00AE61C6"/>
    <w:rsid w:val="00AE65B4"/>
    <w:rsid w:val="00AF05E0"/>
    <w:rsid w:val="00AF57DF"/>
    <w:rsid w:val="00AF61BC"/>
    <w:rsid w:val="00B008B8"/>
    <w:rsid w:val="00B02435"/>
    <w:rsid w:val="00B02816"/>
    <w:rsid w:val="00B02CE3"/>
    <w:rsid w:val="00B03B00"/>
    <w:rsid w:val="00B04DE1"/>
    <w:rsid w:val="00B04E1A"/>
    <w:rsid w:val="00B050D0"/>
    <w:rsid w:val="00B07E57"/>
    <w:rsid w:val="00B1363F"/>
    <w:rsid w:val="00B14297"/>
    <w:rsid w:val="00B15EF1"/>
    <w:rsid w:val="00B1625C"/>
    <w:rsid w:val="00B16520"/>
    <w:rsid w:val="00B168F2"/>
    <w:rsid w:val="00B206B6"/>
    <w:rsid w:val="00B23179"/>
    <w:rsid w:val="00B23CB6"/>
    <w:rsid w:val="00B2638F"/>
    <w:rsid w:val="00B272EE"/>
    <w:rsid w:val="00B35CC2"/>
    <w:rsid w:val="00B35F2E"/>
    <w:rsid w:val="00B4136E"/>
    <w:rsid w:val="00B41807"/>
    <w:rsid w:val="00B418E0"/>
    <w:rsid w:val="00B41E10"/>
    <w:rsid w:val="00B42149"/>
    <w:rsid w:val="00B422F4"/>
    <w:rsid w:val="00B42F08"/>
    <w:rsid w:val="00B510A1"/>
    <w:rsid w:val="00B51EA5"/>
    <w:rsid w:val="00B55784"/>
    <w:rsid w:val="00B57924"/>
    <w:rsid w:val="00B63C44"/>
    <w:rsid w:val="00B74214"/>
    <w:rsid w:val="00B74C5E"/>
    <w:rsid w:val="00B76B52"/>
    <w:rsid w:val="00B8061C"/>
    <w:rsid w:val="00B81049"/>
    <w:rsid w:val="00B835C1"/>
    <w:rsid w:val="00B83BF7"/>
    <w:rsid w:val="00B85B0D"/>
    <w:rsid w:val="00B87701"/>
    <w:rsid w:val="00B878D8"/>
    <w:rsid w:val="00B87F43"/>
    <w:rsid w:val="00B919AA"/>
    <w:rsid w:val="00B95480"/>
    <w:rsid w:val="00B95859"/>
    <w:rsid w:val="00B9653E"/>
    <w:rsid w:val="00B969BF"/>
    <w:rsid w:val="00BA1167"/>
    <w:rsid w:val="00BA4004"/>
    <w:rsid w:val="00BA51AA"/>
    <w:rsid w:val="00BA5919"/>
    <w:rsid w:val="00BA7FBE"/>
    <w:rsid w:val="00BB01E0"/>
    <w:rsid w:val="00BB2047"/>
    <w:rsid w:val="00BB27EF"/>
    <w:rsid w:val="00BB29ED"/>
    <w:rsid w:val="00BB4368"/>
    <w:rsid w:val="00BB45A5"/>
    <w:rsid w:val="00BC1E52"/>
    <w:rsid w:val="00BC26CC"/>
    <w:rsid w:val="00BC71B4"/>
    <w:rsid w:val="00BD1679"/>
    <w:rsid w:val="00BD1D69"/>
    <w:rsid w:val="00BE0539"/>
    <w:rsid w:val="00BE207E"/>
    <w:rsid w:val="00BE2321"/>
    <w:rsid w:val="00BE3E46"/>
    <w:rsid w:val="00BE4FCB"/>
    <w:rsid w:val="00BE514C"/>
    <w:rsid w:val="00BE63A0"/>
    <w:rsid w:val="00BF083C"/>
    <w:rsid w:val="00BF225C"/>
    <w:rsid w:val="00BF25C0"/>
    <w:rsid w:val="00BF2E82"/>
    <w:rsid w:val="00BF30C9"/>
    <w:rsid w:val="00BF65EC"/>
    <w:rsid w:val="00BF7C7F"/>
    <w:rsid w:val="00C068F6"/>
    <w:rsid w:val="00C0762B"/>
    <w:rsid w:val="00C07D26"/>
    <w:rsid w:val="00C107FB"/>
    <w:rsid w:val="00C11116"/>
    <w:rsid w:val="00C118B9"/>
    <w:rsid w:val="00C11A73"/>
    <w:rsid w:val="00C15893"/>
    <w:rsid w:val="00C1764D"/>
    <w:rsid w:val="00C23AB1"/>
    <w:rsid w:val="00C23BA8"/>
    <w:rsid w:val="00C245BA"/>
    <w:rsid w:val="00C250FC"/>
    <w:rsid w:val="00C2522D"/>
    <w:rsid w:val="00C25839"/>
    <w:rsid w:val="00C30A24"/>
    <w:rsid w:val="00C34FBB"/>
    <w:rsid w:val="00C4009D"/>
    <w:rsid w:val="00C404CC"/>
    <w:rsid w:val="00C41DB8"/>
    <w:rsid w:val="00C42ADE"/>
    <w:rsid w:val="00C44CFC"/>
    <w:rsid w:val="00C456AB"/>
    <w:rsid w:val="00C45D45"/>
    <w:rsid w:val="00C46853"/>
    <w:rsid w:val="00C47DDF"/>
    <w:rsid w:val="00C5059F"/>
    <w:rsid w:val="00C53554"/>
    <w:rsid w:val="00C554AA"/>
    <w:rsid w:val="00C55A11"/>
    <w:rsid w:val="00C6040B"/>
    <w:rsid w:val="00C60E4D"/>
    <w:rsid w:val="00C61D09"/>
    <w:rsid w:val="00C62026"/>
    <w:rsid w:val="00C6412F"/>
    <w:rsid w:val="00C67BFC"/>
    <w:rsid w:val="00C73E30"/>
    <w:rsid w:val="00C741A0"/>
    <w:rsid w:val="00C7586A"/>
    <w:rsid w:val="00C778B7"/>
    <w:rsid w:val="00C81374"/>
    <w:rsid w:val="00C83496"/>
    <w:rsid w:val="00C83507"/>
    <w:rsid w:val="00C9117C"/>
    <w:rsid w:val="00C93913"/>
    <w:rsid w:val="00C95CA3"/>
    <w:rsid w:val="00C96FE4"/>
    <w:rsid w:val="00CA131C"/>
    <w:rsid w:val="00CA1459"/>
    <w:rsid w:val="00CA33D8"/>
    <w:rsid w:val="00CA640E"/>
    <w:rsid w:val="00CB0A46"/>
    <w:rsid w:val="00CB263A"/>
    <w:rsid w:val="00CC2FC5"/>
    <w:rsid w:val="00CC3713"/>
    <w:rsid w:val="00CC3746"/>
    <w:rsid w:val="00CC5D76"/>
    <w:rsid w:val="00CC604C"/>
    <w:rsid w:val="00CD06E9"/>
    <w:rsid w:val="00CD21BC"/>
    <w:rsid w:val="00CD365C"/>
    <w:rsid w:val="00CD47B2"/>
    <w:rsid w:val="00CD495A"/>
    <w:rsid w:val="00CD4E7D"/>
    <w:rsid w:val="00CD52A3"/>
    <w:rsid w:val="00CD5DF3"/>
    <w:rsid w:val="00CE09B1"/>
    <w:rsid w:val="00CE1817"/>
    <w:rsid w:val="00CE2199"/>
    <w:rsid w:val="00CE55E1"/>
    <w:rsid w:val="00CE62EB"/>
    <w:rsid w:val="00CF481C"/>
    <w:rsid w:val="00CF583C"/>
    <w:rsid w:val="00CF5B80"/>
    <w:rsid w:val="00D0163F"/>
    <w:rsid w:val="00D017BC"/>
    <w:rsid w:val="00D0198D"/>
    <w:rsid w:val="00D02DD3"/>
    <w:rsid w:val="00D0322A"/>
    <w:rsid w:val="00D04C4F"/>
    <w:rsid w:val="00D055E1"/>
    <w:rsid w:val="00D05750"/>
    <w:rsid w:val="00D1016A"/>
    <w:rsid w:val="00D10DA2"/>
    <w:rsid w:val="00D11003"/>
    <w:rsid w:val="00D11804"/>
    <w:rsid w:val="00D13A6F"/>
    <w:rsid w:val="00D14584"/>
    <w:rsid w:val="00D15037"/>
    <w:rsid w:val="00D168E7"/>
    <w:rsid w:val="00D17611"/>
    <w:rsid w:val="00D2461F"/>
    <w:rsid w:val="00D269C6"/>
    <w:rsid w:val="00D26EA6"/>
    <w:rsid w:val="00D34153"/>
    <w:rsid w:val="00D34529"/>
    <w:rsid w:val="00D345A3"/>
    <w:rsid w:val="00D34AFE"/>
    <w:rsid w:val="00D34B68"/>
    <w:rsid w:val="00D351C9"/>
    <w:rsid w:val="00D40D0E"/>
    <w:rsid w:val="00D42CEC"/>
    <w:rsid w:val="00D43B51"/>
    <w:rsid w:val="00D44B9B"/>
    <w:rsid w:val="00D45D39"/>
    <w:rsid w:val="00D4686F"/>
    <w:rsid w:val="00D52A29"/>
    <w:rsid w:val="00D5381A"/>
    <w:rsid w:val="00D53955"/>
    <w:rsid w:val="00D56402"/>
    <w:rsid w:val="00D61BC3"/>
    <w:rsid w:val="00D61E21"/>
    <w:rsid w:val="00D62AF3"/>
    <w:rsid w:val="00D66290"/>
    <w:rsid w:val="00D66955"/>
    <w:rsid w:val="00D70E36"/>
    <w:rsid w:val="00D779E5"/>
    <w:rsid w:val="00D82878"/>
    <w:rsid w:val="00D82CE3"/>
    <w:rsid w:val="00D85CCD"/>
    <w:rsid w:val="00D9012F"/>
    <w:rsid w:val="00D906E1"/>
    <w:rsid w:val="00D90760"/>
    <w:rsid w:val="00D91E5D"/>
    <w:rsid w:val="00D9375F"/>
    <w:rsid w:val="00D93F75"/>
    <w:rsid w:val="00D95176"/>
    <w:rsid w:val="00D963D5"/>
    <w:rsid w:val="00DA0CAE"/>
    <w:rsid w:val="00DA1E27"/>
    <w:rsid w:val="00DA1E4C"/>
    <w:rsid w:val="00DA238B"/>
    <w:rsid w:val="00DA444A"/>
    <w:rsid w:val="00DA4DC5"/>
    <w:rsid w:val="00DA6979"/>
    <w:rsid w:val="00DA6E79"/>
    <w:rsid w:val="00DB04EC"/>
    <w:rsid w:val="00DB11DB"/>
    <w:rsid w:val="00DB2B1D"/>
    <w:rsid w:val="00DB2B9B"/>
    <w:rsid w:val="00DB769C"/>
    <w:rsid w:val="00DB7D8C"/>
    <w:rsid w:val="00DB7E9A"/>
    <w:rsid w:val="00DC0736"/>
    <w:rsid w:val="00DC2EDB"/>
    <w:rsid w:val="00DC3163"/>
    <w:rsid w:val="00DC36AE"/>
    <w:rsid w:val="00DC3873"/>
    <w:rsid w:val="00DC49C8"/>
    <w:rsid w:val="00DC71D9"/>
    <w:rsid w:val="00DD1D14"/>
    <w:rsid w:val="00DD28A3"/>
    <w:rsid w:val="00DD2D01"/>
    <w:rsid w:val="00DD32A3"/>
    <w:rsid w:val="00DD5295"/>
    <w:rsid w:val="00DD62E9"/>
    <w:rsid w:val="00DE1D11"/>
    <w:rsid w:val="00DE2D65"/>
    <w:rsid w:val="00DE726D"/>
    <w:rsid w:val="00DF09D5"/>
    <w:rsid w:val="00DF0C09"/>
    <w:rsid w:val="00DF0CFD"/>
    <w:rsid w:val="00DF0E2E"/>
    <w:rsid w:val="00DF0F57"/>
    <w:rsid w:val="00DF3E04"/>
    <w:rsid w:val="00DF597B"/>
    <w:rsid w:val="00DF6A41"/>
    <w:rsid w:val="00DF7987"/>
    <w:rsid w:val="00E01376"/>
    <w:rsid w:val="00E01BA7"/>
    <w:rsid w:val="00E01D3D"/>
    <w:rsid w:val="00E025F6"/>
    <w:rsid w:val="00E06530"/>
    <w:rsid w:val="00E13032"/>
    <w:rsid w:val="00E131B8"/>
    <w:rsid w:val="00E14FCE"/>
    <w:rsid w:val="00E155C6"/>
    <w:rsid w:val="00E17203"/>
    <w:rsid w:val="00E176FF"/>
    <w:rsid w:val="00E215A5"/>
    <w:rsid w:val="00E2217E"/>
    <w:rsid w:val="00E23FB0"/>
    <w:rsid w:val="00E24065"/>
    <w:rsid w:val="00E243FA"/>
    <w:rsid w:val="00E313A0"/>
    <w:rsid w:val="00E363F5"/>
    <w:rsid w:val="00E41662"/>
    <w:rsid w:val="00E45F2B"/>
    <w:rsid w:val="00E47A54"/>
    <w:rsid w:val="00E52184"/>
    <w:rsid w:val="00E53D76"/>
    <w:rsid w:val="00E56A42"/>
    <w:rsid w:val="00E56D98"/>
    <w:rsid w:val="00E60FA2"/>
    <w:rsid w:val="00E6109D"/>
    <w:rsid w:val="00E70351"/>
    <w:rsid w:val="00E70F05"/>
    <w:rsid w:val="00E716F7"/>
    <w:rsid w:val="00E733E6"/>
    <w:rsid w:val="00E74BBD"/>
    <w:rsid w:val="00E769B1"/>
    <w:rsid w:val="00E76ECE"/>
    <w:rsid w:val="00E77F54"/>
    <w:rsid w:val="00E80AAB"/>
    <w:rsid w:val="00E867FB"/>
    <w:rsid w:val="00E86D3B"/>
    <w:rsid w:val="00E87A92"/>
    <w:rsid w:val="00E90249"/>
    <w:rsid w:val="00E92238"/>
    <w:rsid w:val="00E9348F"/>
    <w:rsid w:val="00E963BD"/>
    <w:rsid w:val="00EA0074"/>
    <w:rsid w:val="00EA36C9"/>
    <w:rsid w:val="00EA5987"/>
    <w:rsid w:val="00EA5A1C"/>
    <w:rsid w:val="00EA7A6E"/>
    <w:rsid w:val="00EB0237"/>
    <w:rsid w:val="00EB0843"/>
    <w:rsid w:val="00EB13AC"/>
    <w:rsid w:val="00EB3AC1"/>
    <w:rsid w:val="00EB6CFB"/>
    <w:rsid w:val="00EC000D"/>
    <w:rsid w:val="00EC1F51"/>
    <w:rsid w:val="00EC3C0B"/>
    <w:rsid w:val="00EC4483"/>
    <w:rsid w:val="00EC558E"/>
    <w:rsid w:val="00EC5BC1"/>
    <w:rsid w:val="00EC5F9D"/>
    <w:rsid w:val="00EC6917"/>
    <w:rsid w:val="00EC76F1"/>
    <w:rsid w:val="00ED103B"/>
    <w:rsid w:val="00ED1C0D"/>
    <w:rsid w:val="00ED3442"/>
    <w:rsid w:val="00EE1132"/>
    <w:rsid w:val="00EE1EE4"/>
    <w:rsid w:val="00EE349F"/>
    <w:rsid w:val="00EE50FE"/>
    <w:rsid w:val="00EE682D"/>
    <w:rsid w:val="00EE6974"/>
    <w:rsid w:val="00EE6CFC"/>
    <w:rsid w:val="00EE7688"/>
    <w:rsid w:val="00EF2CF0"/>
    <w:rsid w:val="00EF32E3"/>
    <w:rsid w:val="00EF3D84"/>
    <w:rsid w:val="00EF5511"/>
    <w:rsid w:val="00EF6050"/>
    <w:rsid w:val="00F0037F"/>
    <w:rsid w:val="00F00D92"/>
    <w:rsid w:val="00F0125D"/>
    <w:rsid w:val="00F016C2"/>
    <w:rsid w:val="00F10CEE"/>
    <w:rsid w:val="00F126F8"/>
    <w:rsid w:val="00F1273F"/>
    <w:rsid w:val="00F12888"/>
    <w:rsid w:val="00F12BD4"/>
    <w:rsid w:val="00F12CF7"/>
    <w:rsid w:val="00F20206"/>
    <w:rsid w:val="00F2459A"/>
    <w:rsid w:val="00F25C40"/>
    <w:rsid w:val="00F31833"/>
    <w:rsid w:val="00F324CE"/>
    <w:rsid w:val="00F328E7"/>
    <w:rsid w:val="00F33F4F"/>
    <w:rsid w:val="00F418F2"/>
    <w:rsid w:val="00F42112"/>
    <w:rsid w:val="00F42B93"/>
    <w:rsid w:val="00F4436A"/>
    <w:rsid w:val="00F44F9C"/>
    <w:rsid w:val="00F46156"/>
    <w:rsid w:val="00F4660B"/>
    <w:rsid w:val="00F56C21"/>
    <w:rsid w:val="00F607BC"/>
    <w:rsid w:val="00F61A0B"/>
    <w:rsid w:val="00F63288"/>
    <w:rsid w:val="00F6467C"/>
    <w:rsid w:val="00F65DC8"/>
    <w:rsid w:val="00F66CD6"/>
    <w:rsid w:val="00F67369"/>
    <w:rsid w:val="00F71A03"/>
    <w:rsid w:val="00F7281C"/>
    <w:rsid w:val="00F7386E"/>
    <w:rsid w:val="00F73AC6"/>
    <w:rsid w:val="00F745C1"/>
    <w:rsid w:val="00F74CAD"/>
    <w:rsid w:val="00F75E26"/>
    <w:rsid w:val="00F75EC8"/>
    <w:rsid w:val="00F7720D"/>
    <w:rsid w:val="00F80626"/>
    <w:rsid w:val="00F806AE"/>
    <w:rsid w:val="00F822C9"/>
    <w:rsid w:val="00F82BB9"/>
    <w:rsid w:val="00F83196"/>
    <w:rsid w:val="00F83E88"/>
    <w:rsid w:val="00F83FF9"/>
    <w:rsid w:val="00F8559B"/>
    <w:rsid w:val="00F90CA1"/>
    <w:rsid w:val="00F91E25"/>
    <w:rsid w:val="00F93A7E"/>
    <w:rsid w:val="00F93E20"/>
    <w:rsid w:val="00F946A1"/>
    <w:rsid w:val="00F97254"/>
    <w:rsid w:val="00FA4060"/>
    <w:rsid w:val="00FA585A"/>
    <w:rsid w:val="00FB0432"/>
    <w:rsid w:val="00FB18DA"/>
    <w:rsid w:val="00FB1A4A"/>
    <w:rsid w:val="00FB1A78"/>
    <w:rsid w:val="00FB238F"/>
    <w:rsid w:val="00FB3EE3"/>
    <w:rsid w:val="00FB4CE1"/>
    <w:rsid w:val="00FC0F42"/>
    <w:rsid w:val="00FC20D0"/>
    <w:rsid w:val="00FC517B"/>
    <w:rsid w:val="00FC52BB"/>
    <w:rsid w:val="00FC551D"/>
    <w:rsid w:val="00FC5EB3"/>
    <w:rsid w:val="00FC6BFD"/>
    <w:rsid w:val="00FC72D5"/>
    <w:rsid w:val="00FD0C52"/>
    <w:rsid w:val="00FD1385"/>
    <w:rsid w:val="00FD1D91"/>
    <w:rsid w:val="00FD3F4D"/>
    <w:rsid w:val="00FD53B0"/>
    <w:rsid w:val="00FD6DE5"/>
    <w:rsid w:val="00FD7E28"/>
    <w:rsid w:val="00FE0369"/>
    <w:rsid w:val="00FE69D9"/>
    <w:rsid w:val="00FE6D2F"/>
    <w:rsid w:val="00FE7A90"/>
    <w:rsid w:val="00FE7FB2"/>
    <w:rsid w:val="00FF14AC"/>
    <w:rsid w:val="00FF1588"/>
    <w:rsid w:val="00FF44F0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7F674B3A"/>
  <w15:docId w15:val="{8F92FB07-E515-488D-942D-D894EE5CC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206"/>
    <w:rPr>
      <w:sz w:val="24"/>
      <w:szCs w:val="24"/>
    </w:rPr>
  </w:style>
  <w:style w:type="paragraph" w:styleId="1">
    <w:name w:val="heading 1"/>
    <w:basedOn w:val="a"/>
    <w:next w:val="a"/>
    <w:qFormat/>
    <w:rsid w:val="006C09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7B03AB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A3247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5">
    <w:name w:val="footer"/>
    <w:basedOn w:val="a"/>
    <w:link w:val="a6"/>
    <w:uiPriority w:val="99"/>
    <w:rsid w:val="005A3247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7">
    <w:name w:val="page number"/>
    <w:basedOn w:val="a0"/>
    <w:rsid w:val="005A3247"/>
  </w:style>
  <w:style w:type="table" w:styleId="a8">
    <w:name w:val="Table Grid"/>
    <w:basedOn w:val="a1"/>
    <w:uiPriority w:val="39"/>
    <w:rsid w:val="005545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Document Map"/>
    <w:basedOn w:val="a"/>
    <w:semiHidden/>
    <w:rsid w:val="00CE62EB"/>
    <w:pPr>
      <w:shd w:val="clear" w:color="auto" w:fill="000080"/>
    </w:pPr>
    <w:rPr>
      <w:rFonts w:ascii="Tahoma" w:hAnsi="Tahoma" w:cs="Tahoma"/>
    </w:rPr>
  </w:style>
  <w:style w:type="character" w:styleId="aa">
    <w:name w:val="Hyperlink"/>
    <w:rsid w:val="00B41E10"/>
    <w:rPr>
      <w:color w:val="0000FF"/>
      <w:u w:val="single"/>
    </w:rPr>
  </w:style>
  <w:style w:type="paragraph" w:customStyle="1" w:styleId="western">
    <w:name w:val="western"/>
    <w:basedOn w:val="a"/>
    <w:rsid w:val="002870BC"/>
    <w:pPr>
      <w:spacing w:before="100" w:beforeAutospacing="1" w:after="100" w:afterAutospacing="1"/>
    </w:pPr>
  </w:style>
  <w:style w:type="paragraph" w:styleId="ab">
    <w:name w:val="Body Text"/>
    <w:basedOn w:val="a"/>
    <w:rsid w:val="00A5586D"/>
    <w:pPr>
      <w:jc w:val="both"/>
    </w:pPr>
    <w:rPr>
      <w:szCs w:val="20"/>
    </w:rPr>
  </w:style>
  <w:style w:type="paragraph" w:styleId="ac">
    <w:name w:val="Body Text Indent"/>
    <w:basedOn w:val="a"/>
    <w:link w:val="ad"/>
    <w:rsid w:val="00FA585A"/>
    <w:pPr>
      <w:spacing w:after="120"/>
      <w:ind w:left="283"/>
    </w:pPr>
  </w:style>
  <w:style w:type="paragraph" w:styleId="ae">
    <w:name w:val="No Spacing"/>
    <w:uiPriority w:val="1"/>
    <w:qFormat/>
    <w:rsid w:val="00FA585A"/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uiPriority w:val="99"/>
    <w:unhideWhenUsed/>
    <w:rsid w:val="003C02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3C0203"/>
    <w:rPr>
      <w:rFonts w:ascii="Courier New" w:hAnsi="Courier New" w:cs="Courier New"/>
    </w:rPr>
  </w:style>
  <w:style w:type="paragraph" w:styleId="af">
    <w:name w:val="Balloon Text"/>
    <w:basedOn w:val="a"/>
    <w:link w:val="af0"/>
    <w:rsid w:val="00D95176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rsid w:val="00D95176"/>
    <w:rPr>
      <w:rFonts w:ascii="Tahoma" w:hAnsi="Tahoma" w:cs="Tahoma"/>
      <w:sz w:val="16"/>
      <w:szCs w:val="16"/>
    </w:rPr>
  </w:style>
  <w:style w:type="paragraph" w:customStyle="1" w:styleId="10">
    <w:name w:val="Обычный (веб)1"/>
    <w:basedOn w:val="a"/>
    <w:rsid w:val="00233A0F"/>
    <w:pPr>
      <w:spacing w:before="100" w:beforeAutospacing="1" w:after="100" w:afterAutospacing="1"/>
    </w:pPr>
  </w:style>
  <w:style w:type="character" w:styleId="af1">
    <w:name w:val="Strong"/>
    <w:qFormat/>
    <w:rsid w:val="00233A0F"/>
    <w:rPr>
      <w:b/>
      <w:bCs/>
    </w:rPr>
  </w:style>
  <w:style w:type="character" w:styleId="af2">
    <w:name w:val="FollowedHyperlink"/>
    <w:rsid w:val="00016491"/>
    <w:rPr>
      <w:color w:val="800080"/>
      <w:u w:val="single"/>
    </w:rPr>
  </w:style>
  <w:style w:type="paragraph" w:styleId="af3">
    <w:name w:val="Title"/>
    <w:basedOn w:val="a"/>
    <w:next w:val="a"/>
    <w:link w:val="af4"/>
    <w:qFormat/>
    <w:rsid w:val="00996B5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4">
    <w:name w:val="Название Знак"/>
    <w:link w:val="af3"/>
    <w:rsid w:val="00996B51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f5">
    <w:name w:val="annotation reference"/>
    <w:rsid w:val="00F1273F"/>
    <w:rPr>
      <w:sz w:val="16"/>
      <w:szCs w:val="16"/>
    </w:rPr>
  </w:style>
  <w:style w:type="paragraph" w:styleId="af6">
    <w:name w:val="annotation text"/>
    <w:basedOn w:val="a"/>
    <w:link w:val="af7"/>
    <w:rsid w:val="00F1273F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F1273F"/>
  </w:style>
  <w:style w:type="paragraph" w:styleId="af8">
    <w:name w:val="annotation subject"/>
    <w:basedOn w:val="af6"/>
    <w:next w:val="af6"/>
    <w:link w:val="af9"/>
    <w:rsid w:val="00F1273F"/>
    <w:rPr>
      <w:b/>
      <w:bCs/>
      <w:lang w:val="x-none" w:eastAsia="x-none"/>
    </w:rPr>
  </w:style>
  <w:style w:type="character" w:customStyle="1" w:styleId="af9">
    <w:name w:val="Тема примечания Знак"/>
    <w:link w:val="af8"/>
    <w:rsid w:val="00F1273F"/>
    <w:rPr>
      <w:b/>
      <w:bCs/>
    </w:rPr>
  </w:style>
  <w:style w:type="paragraph" w:styleId="afa">
    <w:name w:val="endnote text"/>
    <w:basedOn w:val="a"/>
    <w:link w:val="afb"/>
    <w:rsid w:val="0054354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rsid w:val="00543541"/>
  </w:style>
  <w:style w:type="character" w:styleId="afc">
    <w:name w:val="endnote reference"/>
    <w:rsid w:val="00543541"/>
    <w:rPr>
      <w:vertAlign w:val="superscript"/>
    </w:rPr>
  </w:style>
  <w:style w:type="paragraph" w:styleId="afd">
    <w:name w:val="footnote text"/>
    <w:basedOn w:val="a"/>
    <w:link w:val="afe"/>
    <w:rsid w:val="00543541"/>
    <w:rPr>
      <w:sz w:val="20"/>
      <w:szCs w:val="20"/>
    </w:rPr>
  </w:style>
  <w:style w:type="character" w:customStyle="1" w:styleId="afe">
    <w:name w:val="Текст сноски Знак"/>
    <w:basedOn w:val="a0"/>
    <w:link w:val="afd"/>
    <w:rsid w:val="00543541"/>
  </w:style>
  <w:style w:type="character" w:styleId="aff">
    <w:name w:val="footnote reference"/>
    <w:rsid w:val="00543541"/>
    <w:rPr>
      <w:vertAlign w:val="superscript"/>
    </w:rPr>
  </w:style>
  <w:style w:type="paragraph" w:styleId="aff0">
    <w:name w:val="Revision"/>
    <w:hidden/>
    <w:uiPriority w:val="99"/>
    <w:semiHidden/>
    <w:rsid w:val="0098309D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175451"/>
    <w:rPr>
      <w:sz w:val="24"/>
      <w:szCs w:val="24"/>
    </w:rPr>
  </w:style>
  <w:style w:type="paragraph" w:customStyle="1" w:styleId="Default">
    <w:name w:val="Default"/>
    <w:rsid w:val="00D61E2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1">
    <w:name w:val="List Paragraph"/>
    <w:basedOn w:val="a"/>
    <w:uiPriority w:val="34"/>
    <w:qFormat/>
    <w:rsid w:val="001D38EF"/>
    <w:pPr>
      <w:ind w:left="720"/>
      <w:contextualSpacing/>
    </w:pPr>
  </w:style>
  <w:style w:type="character" w:customStyle="1" w:styleId="11">
    <w:name w:val="Верхний колонтитул Знак1"/>
    <w:uiPriority w:val="99"/>
    <w:rsid w:val="00537626"/>
  </w:style>
  <w:style w:type="character" w:customStyle="1" w:styleId="a6">
    <w:name w:val="Нижний колонтитул Знак"/>
    <w:link w:val="a5"/>
    <w:uiPriority w:val="99"/>
    <w:rsid w:val="00537626"/>
    <w:rPr>
      <w:sz w:val="24"/>
      <w:szCs w:val="24"/>
    </w:rPr>
  </w:style>
  <w:style w:type="character" w:customStyle="1" w:styleId="20">
    <w:name w:val="Заголовок 2 Знак"/>
    <w:link w:val="2"/>
    <w:semiHidden/>
    <w:rsid w:val="007B03AB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12">
    <w:name w:val="Неразрешенное упоминание1"/>
    <w:uiPriority w:val="99"/>
    <w:semiHidden/>
    <w:unhideWhenUsed/>
    <w:rsid w:val="00822995"/>
    <w:rPr>
      <w:color w:val="605E5C"/>
      <w:shd w:val="clear" w:color="auto" w:fill="E1DFDD"/>
    </w:rPr>
  </w:style>
  <w:style w:type="character" w:customStyle="1" w:styleId="ad">
    <w:name w:val="Основной текст с отступом Знак"/>
    <w:basedOn w:val="a0"/>
    <w:link w:val="ac"/>
    <w:rsid w:val="00BE63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1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10F79-A64B-4A78-9A68-37BB9B3C4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979A0958</Template>
  <TotalTime>54</TotalTime>
  <Pages>2</Pages>
  <Words>318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Kraftway</Company>
  <LinksUpToDate>false</LinksUpToDate>
  <CharactersWithSpaces>2521</CharactersWithSpaces>
  <SharedDoc>false</SharedDoc>
  <HLinks>
    <vt:vector size="12" baseType="variant">
      <vt:variant>
        <vt:i4>8192058</vt:i4>
      </vt:variant>
      <vt:variant>
        <vt:i4>3</vt:i4>
      </vt:variant>
      <vt:variant>
        <vt:i4>0</vt:i4>
      </vt:variant>
      <vt:variant>
        <vt:i4>5</vt:i4>
      </vt:variant>
      <vt:variant>
        <vt:lpwstr>https://rusada.ru/education/online-training</vt:lpwstr>
      </vt:variant>
      <vt:variant>
        <vt:lpwstr/>
      </vt:variant>
      <vt:variant>
        <vt:i4>2883611</vt:i4>
      </vt:variant>
      <vt:variant>
        <vt:i4>0</vt:i4>
      </vt:variant>
      <vt:variant>
        <vt:i4>0</vt:i4>
      </vt:variant>
      <vt:variant>
        <vt:i4>5</vt:i4>
      </vt:variant>
      <vt:variant>
        <vt:lpwstr>mailto:moscow@mail.ru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Marina</dc:creator>
  <cp:keywords/>
  <dc:description/>
  <cp:lastModifiedBy>Благодарова Татьяна Евгеньевна</cp:lastModifiedBy>
  <cp:revision>11</cp:revision>
  <cp:lastPrinted>2025-03-05T11:46:00Z</cp:lastPrinted>
  <dcterms:created xsi:type="dcterms:W3CDTF">2025-01-24T09:24:00Z</dcterms:created>
  <dcterms:modified xsi:type="dcterms:W3CDTF">2025-03-20T11:56:00Z</dcterms:modified>
</cp:coreProperties>
</file>